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CF19D" w14:textId="77777777" w:rsidR="00771F46" w:rsidRDefault="00771F46" w:rsidP="00703A8F">
      <w:pPr>
        <w:pStyle w:val="Heading1"/>
        <w:spacing w:before="0"/>
      </w:pPr>
    </w:p>
    <w:p w14:paraId="5CFDFD9C" w14:textId="77777777" w:rsidR="00703A8F" w:rsidRDefault="00703A8F" w:rsidP="00703A8F">
      <w:pPr>
        <w:pStyle w:val="Heading1"/>
        <w:spacing w:before="0"/>
      </w:pPr>
      <w:r>
        <w:t>Introduction</w:t>
      </w:r>
    </w:p>
    <w:p w14:paraId="16F720E4" w14:textId="77777777" w:rsidR="0088073A" w:rsidRDefault="0088073A" w:rsidP="0088073A">
      <w:r w:rsidRPr="0088073A">
        <w:t xml:space="preserve">This planning tool helps you gather the pieces needed for one piece of </w:t>
      </w:r>
      <w:r w:rsidRPr="0088073A">
        <w:rPr>
          <w:i/>
          <w:iCs/>
        </w:rPr>
        <w:t xml:space="preserve">quality </w:t>
      </w:r>
      <w:r w:rsidRPr="0088073A">
        <w:t xml:space="preserve">online learning. Including these pieces helps your course meet state and regional </w:t>
      </w:r>
      <w:bookmarkStart w:id="0" w:name="_GoBack"/>
      <w:r w:rsidRPr="0088073A">
        <w:t>requirements.</w:t>
      </w:r>
      <w:r>
        <w:t xml:space="preserve"> </w:t>
      </w:r>
    </w:p>
    <w:bookmarkEnd w:id="0"/>
    <w:p w14:paraId="21B58ECA" w14:textId="77777777" w:rsidR="0088073A" w:rsidRPr="0088073A" w:rsidRDefault="00771F46" w:rsidP="0088073A">
      <w:r>
        <w:rPr>
          <w:noProof/>
          <w:lang w:eastAsia="en-US"/>
        </w:rPr>
        <w:drawing>
          <wp:anchor distT="0" distB="0" distL="114300" distR="114300" simplePos="0" relativeHeight="251659264" behindDoc="1" locked="0" layoutInCell="1" allowOverlap="0" wp14:anchorId="3DE2BFC2" wp14:editId="3EE35024">
            <wp:simplePos x="0" y="0"/>
            <wp:positionH relativeFrom="column">
              <wp:posOffset>142875</wp:posOffset>
            </wp:positionH>
            <wp:positionV relativeFrom="paragraph">
              <wp:posOffset>275590</wp:posOffset>
            </wp:positionV>
            <wp:extent cx="4286250" cy="1609725"/>
            <wp:effectExtent l="0" t="0" r="0" b="9525"/>
            <wp:wrapTopAndBottom/>
            <wp:docPr id="503" name="Picture 10" descr="Title: WVU iDesign Course Development Process - Description: The first step is for you to submit a copy of this tool for each module or lesson in your course. The second step is for iDesign to build an online version. The third step is for you to review the online version, and iDesign to make re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WVU iDesign Course Development Process - Description: The first step is for you to submit a copy of this tool for each module or lesson in your course. The second step is for iDesign to build an online version. The third step is for you to review the online version, and iDesign to make revisions."/>
                    <pic:cNvPicPr>
                      <a:picLocks noChangeAspect="1" noChangeArrowheads="1"/>
                    </pic:cNvPicPr>
                  </pic:nvPicPr>
                  <pic:blipFill>
                    <a:blip r:embed="rId9">
                      <a:extLst>
                        <a:ext uri="{28A0092B-C50C-407E-A947-70E740481C1C}">
                          <a14:useLocalDpi xmlns:a14="http://schemas.microsoft.com/office/drawing/2010/main" val="0"/>
                        </a:ext>
                      </a:extLst>
                    </a:blip>
                    <a:srcRect l="-5101" t="-2602" r="-5441" b="-3035"/>
                    <a:stretch>
                      <a:fillRect/>
                    </a:stretch>
                  </pic:blipFill>
                  <pic:spPr bwMode="auto">
                    <a:xfrm>
                      <a:off x="0" y="0"/>
                      <a:ext cx="4286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73A" w:rsidRPr="0088073A">
        <w:t xml:space="preserve">This tool is </w:t>
      </w:r>
      <w:r w:rsidR="0088073A" w:rsidRPr="0088073A">
        <w:rPr>
          <w:b/>
          <w:bCs/>
        </w:rPr>
        <w:t>step 1</w:t>
      </w:r>
      <w:r w:rsidR="0088073A" w:rsidRPr="0088073A">
        <w:t xml:space="preserve"> in the </w:t>
      </w:r>
      <w:hyperlink r:id="rId10" w:history="1">
        <w:r w:rsidR="0088073A" w:rsidRPr="0088073A">
          <w:rPr>
            <w:rStyle w:val="Hyperlink"/>
          </w:rPr>
          <w:t>WVU iDesign Course Development Process</w:t>
        </w:r>
      </w:hyperlink>
      <w:r w:rsidR="0088073A">
        <w:t>.</w:t>
      </w:r>
    </w:p>
    <w:p w14:paraId="4D33AB8E" w14:textId="77777777" w:rsidR="003D7EFA" w:rsidRPr="003D7EFA" w:rsidRDefault="003D7EFA" w:rsidP="003D7EFA">
      <w:r>
        <w:t>You may</w:t>
      </w:r>
      <w:r w:rsidRPr="003D7EFA">
        <w:t xml:space="preserve"> already have some of the </w:t>
      </w:r>
      <w:r>
        <w:t>needed course</w:t>
      </w:r>
      <w:r w:rsidRPr="003D7EFA">
        <w:t xml:space="preserve"> content:</w:t>
      </w:r>
    </w:p>
    <w:p w14:paraId="52494E10" w14:textId="77777777" w:rsidR="003D7EFA" w:rsidRPr="003D7EFA" w:rsidRDefault="003D7EFA" w:rsidP="003653D5">
      <w:pPr>
        <w:numPr>
          <w:ilvl w:val="0"/>
          <w:numId w:val="1"/>
        </w:numPr>
      </w:pPr>
      <w:r w:rsidRPr="003D7EFA">
        <w:t xml:space="preserve">You can use your PowerPoint presentations and lecture notes as a </w:t>
      </w:r>
      <w:r w:rsidRPr="003D7EFA">
        <w:rPr>
          <w:i/>
        </w:rPr>
        <w:t>starting point</w:t>
      </w:r>
      <w:r w:rsidRPr="003D7EFA">
        <w:t xml:space="preserve">. </w:t>
      </w:r>
    </w:p>
    <w:p w14:paraId="61448FBB" w14:textId="77777777" w:rsidR="003D7EFA" w:rsidRPr="003D7EFA" w:rsidRDefault="003D7EFA" w:rsidP="003653D5">
      <w:pPr>
        <w:numPr>
          <w:ilvl w:val="0"/>
          <w:numId w:val="1"/>
        </w:numPr>
      </w:pPr>
      <w:r w:rsidRPr="003D7EFA">
        <w:t xml:space="preserve">Next, flesh these out with text that shares the information you would usually present in a face-to-face lecture. Include your stories, experiences, explanations, and demonstrations. This is a key place where </w:t>
      </w:r>
      <w:r w:rsidRPr="003D7EFA">
        <w:rPr>
          <w:b/>
          <w:i/>
        </w:rPr>
        <w:t>your</w:t>
      </w:r>
      <w:r w:rsidRPr="003D7EFA">
        <w:t xml:space="preserve"> expertise and experience add value to the course.</w:t>
      </w:r>
    </w:p>
    <w:p w14:paraId="1E4AE38F" w14:textId="77777777" w:rsidR="003D7EFA" w:rsidRPr="003D7EFA" w:rsidRDefault="003D7EFA" w:rsidP="003653D5">
      <w:pPr>
        <w:numPr>
          <w:ilvl w:val="0"/>
          <w:numId w:val="1"/>
        </w:numPr>
      </w:pPr>
      <w:r w:rsidRPr="003D7EFA">
        <w:t>Add logical headings and suggestions for media to the Learning Module Tool.</w:t>
      </w:r>
    </w:p>
    <w:p w14:paraId="3A08AAA2" w14:textId="77777777" w:rsidR="003D7EFA" w:rsidRDefault="003D7EFA" w:rsidP="003653D5">
      <w:pPr>
        <w:numPr>
          <w:ilvl w:val="0"/>
          <w:numId w:val="1"/>
        </w:numPr>
      </w:pPr>
      <w:r w:rsidRPr="003D7EFA">
        <w:t>Discuss ideas for how to handle instructional problems with your iDesign team member.</w:t>
      </w:r>
    </w:p>
    <w:p w14:paraId="7986DFD7" w14:textId="77777777" w:rsidR="00703A8F" w:rsidRDefault="003D7EFA" w:rsidP="003653D5">
      <w:pPr>
        <w:numPr>
          <w:ilvl w:val="0"/>
          <w:numId w:val="1"/>
        </w:numPr>
      </w:pPr>
      <w:r w:rsidRPr="003D7EFA">
        <w:t>Submit the content to the iDesign team member.</w:t>
      </w:r>
    </w:p>
    <w:p w14:paraId="464636E3" w14:textId="77777777" w:rsidR="00703A8F" w:rsidRDefault="00703A8F" w:rsidP="00E41077">
      <w:pPr>
        <w:pStyle w:val="Heading2"/>
      </w:pPr>
      <w:r>
        <w:t>Things to Remember When Writing Course Content</w:t>
      </w:r>
    </w:p>
    <w:p w14:paraId="0EB47F01" w14:textId="77777777" w:rsidR="00E41077" w:rsidRDefault="00E41077" w:rsidP="003653D5">
      <w:pPr>
        <w:numPr>
          <w:ilvl w:val="0"/>
          <w:numId w:val="2"/>
        </w:numPr>
      </w:pPr>
      <w:proofErr w:type="spellStart"/>
      <w:r>
        <w:t>PowerPoints</w:t>
      </w:r>
      <w:proofErr w:type="spellEnd"/>
      <w:r>
        <w:t xml:space="preserve"> are not online course content. They are in-person visual aids.</w:t>
      </w:r>
    </w:p>
    <w:p w14:paraId="3D79095A" w14:textId="77777777" w:rsidR="00703A8F" w:rsidRDefault="00E41077" w:rsidP="003653D5">
      <w:pPr>
        <w:numPr>
          <w:ilvl w:val="0"/>
          <w:numId w:val="2"/>
        </w:numPr>
      </w:pPr>
      <w:r>
        <w:t>T</w:t>
      </w:r>
      <w:r w:rsidR="00703A8F">
        <w:t>he PowerPoint is not the content; the talk is the content</w:t>
      </w:r>
      <w:r w:rsidR="009D0745">
        <w:t>.</w:t>
      </w:r>
    </w:p>
    <w:p w14:paraId="6768A02E" w14:textId="77777777" w:rsidR="00E41077" w:rsidRDefault="00E41077" w:rsidP="003653D5">
      <w:pPr>
        <w:numPr>
          <w:ilvl w:val="0"/>
          <w:numId w:val="2"/>
        </w:numPr>
      </w:pPr>
      <w:r>
        <w:t>List the source of each image (include a web address, book, etc.) so iDesign can check the copyright status for course usability.</w:t>
      </w:r>
    </w:p>
    <w:p w14:paraId="33D5E06D" w14:textId="77777777" w:rsidR="00E41077" w:rsidRDefault="009D0745" w:rsidP="003653D5">
      <w:pPr>
        <w:numPr>
          <w:ilvl w:val="0"/>
          <w:numId w:val="2"/>
        </w:numPr>
      </w:pPr>
      <w:r>
        <w:t xml:space="preserve">If you are uncertain how to handle an activity in an online setting, brainstorm with your iDesign team member. </w:t>
      </w:r>
    </w:p>
    <w:p w14:paraId="2F0F75AA" w14:textId="77777777" w:rsidR="00734194" w:rsidRDefault="00734194" w:rsidP="003653D5">
      <w:pPr>
        <w:numPr>
          <w:ilvl w:val="0"/>
          <w:numId w:val="2"/>
        </w:numPr>
      </w:pPr>
      <w:r w:rsidRPr="00734194">
        <w:rPr>
          <w:b/>
        </w:rPr>
        <w:t xml:space="preserve">WVU Faculty Senate requires </w:t>
      </w:r>
      <w:r w:rsidR="002E5566">
        <w:rPr>
          <w:b/>
        </w:rPr>
        <w:t>4</w:t>
      </w:r>
      <w:r w:rsidRPr="00734194">
        <w:rPr>
          <w:b/>
        </w:rPr>
        <w:t>5 contact hours</w:t>
      </w:r>
      <w:r>
        <w:t>, (in-class time) for a student to earn 3 credits. Homework or other activities that students do outside of the eCampus course do not count.</w:t>
      </w:r>
    </w:p>
    <w:p w14:paraId="7F21B9D8" w14:textId="77777777" w:rsidR="00734194" w:rsidRDefault="00734194" w:rsidP="003653D5">
      <w:pPr>
        <w:numPr>
          <w:ilvl w:val="0"/>
          <w:numId w:val="2"/>
        </w:numPr>
      </w:pPr>
      <w:r>
        <w:t xml:space="preserve">The State of West Virginia now requires all online classes to meet the </w:t>
      </w:r>
      <w:r>
        <w:rPr>
          <w:b/>
        </w:rPr>
        <w:t>Quality Matters standards</w:t>
      </w:r>
      <w:r>
        <w:t>. Some of the course components you will add to this document will help you meet these requirements.</w:t>
      </w:r>
    </w:p>
    <w:p w14:paraId="4BE3916C" w14:textId="77777777" w:rsidR="00E62E9C" w:rsidRDefault="00E62E9C" w:rsidP="003653D5">
      <w:pPr>
        <w:numPr>
          <w:ilvl w:val="0"/>
          <w:numId w:val="2"/>
        </w:numPr>
      </w:pPr>
      <w:r>
        <w:t>Federal law prohibits sending student grades through outside systems, including e-mail</w:t>
      </w:r>
      <w:r w:rsidR="006B7A4F">
        <w:t>.</w:t>
      </w:r>
    </w:p>
    <w:p w14:paraId="744EC31C" w14:textId="77777777" w:rsidR="00E62E9C" w:rsidRDefault="00E62E9C" w:rsidP="003653D5">
      <w:pPr>
        <w:numPr>
          <w:ilvl w:val="0"/>
          <w:numId w:val="2"/>
        </w:numPr>
      </w:pPr>
      <w:r>
        <w:t>Federal law requires all online materials be made Accessible to those with disabilities. Your iDesign team member may ask you for text version of information or other items to meet this requirement.</w:t>
      </w:r>
    </w:p>
    <w:p w14:paraId="0C9FF213" w14:textId="77777777" w:rsidR="00990576" w:rsidRDefault="00771F46" w:rsidP="00771F46">
      <w:pPr>
        <w:pStyle w:val="Heading2"/>
      </w:pPr>
      <w:r>
        <w:br w:type="page"/>
      </w:r>
      <w:r w:rsidR="00990576">
        <w:lastRenderedPageBreak/>
        <w:t>Module Title/Overview</w:t>
      </w:r>
      <w:r w:rsidR="005C7181">
        <w:t xml:space="preserve"> (QM 4.2)</w:t>
      </w:r>
    </w:p>
    <w:p w14:paraId="6F1681C4" w14:textId="77777777" w:rsidR="00E62E9C" w:rsidRDefault="001D5B89" w:rsidP="008C039E">
      <w:pPr>
        <w:pStyle w:val="Heading4"/>
      </w:pPr>
      <w:r>
        <w:t>Enter the Title of your Module</w:t>
      </w:r>
      <w:r w:rsidR="008C039E">
        <w:t xml:space="preserve"> </w:t>
      </w:r>
      <w:r w:rsidR="00765754">
        <w:t>b</w:t>
      </w:r>
      <w:r w:rsidR="008C039E">
        <w:t>elow</w:t>
      </w:r>
      <w:r>
        <w:t xml:space="preserve">: </w:t>
      </w:r>
    </w:p>
    <w:p w14:paraId="4D7D2541" w14:textId="77777777" w:rsidR="00771F46" w:rsidRDefault="00771F46" w:rsidP="00E62E9C"/>
    <w:p w14:paraId="550AFB90" w14:textId="77777777" w:rsidR="00771F46" w:rsidRDefault="00771F46" w:rsidP="00E62E9C"/>
    <w:p w14:paraId="2161B20F" w14:textId="77777777" w:rsidR="001D5B89" w:rsidRDefault="001D5B89" w:rsidP="00E62E9C"/>
    <w:p w14:paraId="3BF8AEC2" w14:textId="77777777" w:rsidR="001D5B89" w:rsidRDefault="001D5B89" w:rsidP="008C039E">
      <w:pPr>
        <w:pStyle w:val="Heading4"/>
      </w:pPr>
      <w:r>
        <w:t>Enter 2-3 Module Overview Paragraphs</w:t>
      </w:r>
      <w:r w:rsidR="004C09B7">
        <w:t xml:space="preserve"> below</w:t>
      </w:r>
      <w:r>
        <w:t>:</w:t>
      </w:r>
    </w:p>
    <w:p w14:paraId="4E5522FD" w14:textId="77777777" w:rsidR="00771F46" w:rsidRDefault="00771F46" w:rsidP="00771F46"/>
    <w:p w14:paraId="332C2DEF" w14:textId="77777777" w:rsidR="00771F46" w:rsidRDefault="00771F46" w:rsidP="00771F46"/>
    <w:p w14:paraId="40EB047D" w14:textId="77777777" w:rsidR="00771F46" w:rsidRDefault="00771F46" w:rsidP="00771F46"/>
    <w:p w14:paraId="13180103" w14:textId="77777777" w:rsidR="00771F46" w:rsidRDefault="00771F46" w:rsidP="00771F46"/>
    <w:p w14:paraId="1AEB7C26" w14:textId="77777777" w:rsidR="00771F46" w:rsidRDefault="00771F46" w:rsidP="00771F46"/>
    <w:p w14:paraId="57069026" w14:textId="77777777" w:rsidR="00771F46" w:rsidRDefault="00771F46" w:rsidP="00771F46"/>
    <w:p w14:paraId="31D4F38C" w14:textId="77777777" w:rsidR="00771F46" w:rsidRDefault="00771F46" w:rsidP="00771F46"/>
    <w:p w14:paraId="5190115C" w14:textId="77777777" w:rsidR="00771F46" w:rsidRDefault="00771F46" w:rsidP="00771F46"/>
    <w:p w14:paraId="1EF6C58C" w14:textId="77777777" w:rsidR="00771F46" w:rsidRDefault="00771F46" w:rsidP="00771F46"/>
    <w:p w14:paraId="7C055E80" w14:textId="77777777" w:rsidR="00771F46" w:rsidRDefault="00771F46" w:rsidP="00771F46"/>
    <w:p w14:paraId="7507621D" w14:textId="77777777" w:rsidR="009C2491" w:rsidRDefault="009C2491" w:rsidP="00771F46"/>
    <w:p w14:paraId="374BD810" w14:textId="77777777" w:rsidR="009C2491" w:rsidRDefault="009C2491" w:rsidP="00771F46"/>
    <w:p w14:paraId="73ACBC72" w14:textId="77777777" w:rsidR="00771F46" w:rsidRDefault="00771F46" w:rsidP="00771F46"/>
    <w:p w14:paraId="44C64B10" w14:textId="77777777" w:rsidR="00771F46" w:rsidRDefault="00771F46" w:rsidP="00771F46"/>
    <w:p w14:paraId="063A8327" w14:textId="77777777" w:rsidR="00771F46" w:rsidRDefault="00771F46" w:rsidP="00771F46"/>
    <w:p w14:paraId="0DC61695" w14:textId="77777777" w:rsidR="00E62E9C" w:rsidRDefault="00D94AFE" w:rsidP="00990576">
      <w:pPr>
        <w:pStyle w:val="Heading2"/>
      </w:pPr>
      <w:r w:rsidRPr="00990576">
        <w:rPr>
          <w:noProof/>
          <w:lang w:eastAsia="en-US"/>
        </w:rPr>
        <mc:AlternateContent>
          <mc:Choice Requires="wps">
            <w:drawing>
              <wp:anchor distT="0" distB="0" distL="114300" distR="114300" simplePos="0" relativeHeight="251665408" behindDoc="0" locked="0" layoutInCell="1" allowOverlap="1" wp14:anchorId="318646AD" wp14:editId="07522D46">
                <wp:simplePos x="0" y="0"/>
                <wp:positionH relativeFrom="column">
                  <wp:posOffset>3533775</wp:posOffset>
                </wp:positionH>
                <wp:positionV relativeFrom="paragraph">
                  <wp:posOffset>173355</wp:posOffset>
                </wp:positionV>
                <wp:extent cx="2209800" cy="3743325"/>
                <wp:effectExtent l="38100" t="38100" r="114300" b="123825"/>
                <wp:wrapSquare wrapText="bothSides"/>
                <wp:docPr id="4" name="Folded Corner 3" descr="Sample Measurable Objectives:&#10;By the end of this module, students will be able to:&#10;Discuss the social implications of the New Deal policies.&#10;Analyze the dissemination of new inventions through populations.&#10;Describe the way shutter speed affects a final photograph.&#10;" title="sample"/>
                <wp:cNvGraphicFramePr/>
                <a:graphic xmlns:a="http://schemas.openxmlformats.org/drawingml/2006/main">
                  <a:graphicData uri="http://schemas.microsoft.com/office/word/2010/wordprocessingShape">
                    <wps:wsp>
                      <wps:cNvSpPr/>
                      <wps:spPr>
                        <a:xfrm>
                          <a:off x="0" y="0"/>
                          <a:ext cx="2209800" cy="3743325"/>
                        </a:xfrm>
                        <a:prstGeom prst="foldedCorner">
                          <a:avLst/>
                        </a:prstGeom>
                        <a:solidFill>
                          <a:schemeClr val="tx2">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E3A63E" w14:textId="77777777" w:rsidR="00990576" w:rsidRPr="00990576" w:rsidRDefault="00990576" w:rsidP="00990576">
                            <w:pPr>
                              <w:pStyle w:val="NormalWeb"/>
                              <w:spacing w:before="240" w:beforeAutospacing="0" w:after="40" w:afterAutospacing="0"/>
                              <w:rPr>
                                <w:sz w:val="28"/>
                                <w:szCs w:val="28"/>
                              </w:rPr>
                            </w:pPr>
                            <w:r w:rsidRPr="00990576">
                              <w:rPr>
                                <w:rFonts w:asciiTheme="minorHAnsi" w:hAnsi="Calibri" w:cstheme="minorBidi"/>
                                <w:b/>
                                <w:bCs/>
                                <w:color w:val="000000" w:themeColor="text1"/>
                                <w:kern w:val="24"/>
                                <w:sz w:val="28"/>
                                <w:szCs w:val="28"/>
                              </w:rPr>
                              <w:t>Sample Measurable Objectives:</w:t>
                            </w:r>
                          </w:p>
                          <w:p w14:paraId="086D5A04" w14:textId="77777777" w:rsidR="00990576" w:rsidRPr="00990576" w:rsidRDefault="00990576" w:rsidP="00990576">
                            <w:pPr>
                              <w:pStyle w:val="NormalWeb"/>
                              <w:spacing w:before="0" w:beforeAutospacing="0" w:after="0" w:afterAutospacing="0"/>
                              <w:rPr>
                                <w:sz w:val="28"/>
                                <w:szCs w:val="28"/>
                              </w:rPr>
                            </w:pPr>
                            <w:r w:rsidRPr="00990576">
                              <w:rPr>
                                <w:rFonts w:asciiTheme="minorHAnsi" w:hAnsi="Calibri" w:cstheme="minorBidi"/>
                                <w:color w:val="000000" w:themeColor="text1"/>
                                <w:kern w:val="24"/>
                                <w:sz w:val="28"/>
                                <w:szCs w:val="28"/>
                              </w:rPr>
                              <w:t xml:space="preserve">By the end of this module, </w:t>
                            </w:r>
                            <w:r w:rsidRPr="00990576">
                              <w:rPr>
                                <w:rFonts w:asciiTheme="minorHAnsi" w:hAnsi="Calibri" w:cstheme="minorBidi"/>
                                <w:i/>
                                <w:iCs/>
                                <w:color w:val="000000" w:themeColor="text1"/>
                                <w:kern w:val="24"/>
                                <w:sz w:val="28"/>
                                <w:szCs w:val="28"/>
                              </w:rPr>
                              <w:t>students</w:t>
                            </w:r>
                            <w:r w:rsidRPr="00990576">
                              <w:rPr>
                                <w:rFonts w:asciiTheme="minorHAnsi" w:hAnsi="Calibri" w:cstheme="minorBidi"/>
                                <w:color w:val="000000" w:themeColor="text1"/>
                                <w:kern w:val="24"/>
                                <w:sz w:val="28"/>
                                <w:szCs w:val="28"/>
                              </w:rPr>
                              <w:t xml:space="preserve"> will be able to:</w:t>
                            </w:r>
                          </w:p>
                          <w:p w14:paraId="6622F57C" w14:textId="77777777" w:rsidR="00990576" w:rsidRPr="00990576" w:rsidRDefault="00990576" w:rsidP="00771F46">
                            <w:pPr>
                              <w:pStyle w:val="ListParagraph"/>
                              <w:numPr>
                                <w:ilvl w:val="0"/>
                                <w:numId w:val="10"/>
                              </w:numPr>
                              <w:rPr>
                                <w:rFonts w:eastAsia="Times New Roman"/>
                                <w:sz w:val="28"/>
                                <w:szCs w:val="28"/>
                              </w:rPr>
                            </w:pPr>
                            <w:r w:rsidRPr="00990576">
                              <w:rPr>
                                <w:rFonts w:asciiTheme="minorHAnsi" w:hAnsi="Calibri" w:cstheme="minorBidi"/>
                                <w:i/>
                                <w:iCs/>
                                <w:color w:val="000000" w:themeColor="text1"/>
                                <w:kern w:val="24"/>
                                <w:sz w:val="28"/>
                                <w:szCs w:val="28"/>
                              </w:rPr>
                              <w:t>Discus</w:t>
                            </w:r>
                            <w:r w:rsidRPr="00990576">
                              <w:rPr>
                                <w:rFonts w:asciiTheme="minorHAnsi" w:hAnsi="Calibri" w:cstheme="minorBidi"/>
                                <w:color w:val="000000" w:themeColor="text1"/>
                                <w:kern w:val="24"/>
                                <w:sz w:val="28"/>
                                <w:szCs w:val="28"/>
                              </w:rPr>
                              <w:t>s the social implications of the New Deal policies.</w:t>
                            </w:r>
                          </w:p>
                          <w:p w14:paraId="6630926D" w14:textId="77777777" w:rsidR="00990576" w:rsidRPr="00990576" w:rsidRDefault="00990576" w:rsidP="00771F46">
                            <w:pPr>
                              <w:pStyle w:val="ListParagraph"/>
                              <w:numPr>
                                <w:ilvl w:val="0"/>
                                <w:numId w:val="10"/>
                              </w:numPr>
                              <w:rPr>
                                <w:rFonts w:eastAsia="Times New Roman"/>
                                <w:sz w:val="28"/>
                                <w:szCs w:val="28"/>
                              </w:rPr>
                            </w:pPr>
                            <w:r w:rsidRPr="00990576">
                              <w:rPr>
                                <w:rFonts w:asciiTheme="minorHAnsi" w:hAnsi="Calibri" w:cstheme="minorBidi"/>
                                <w:i/>
                                <w:iCs/>
                                <w:color w:val="000000" w:themeColor="text1"/>
                                <w:kern w:val="24"/>
                                <w:sz w:val="28"/>
                                <w:szCs w:val="28"/>
                              </w:rPr>
                              <w:t>Analyze</w:t>
                            </w:r>
                            <w:r w:rsidRPr="00990576">
                              <w:rPr>
                                <w:rFonts w:asciiTheme="minorHAnsi" w:hAnsi="Calibri" w:cstheme="minorBidi"/>
                                <w:color w:val="000000" w:themeColor="text1"/>
                                <w:kern w:val="24"/>
                                <w:sz w:val="28"/>
                                <w:szCs w:val="28"/>
                              </w:rPr>
                              <w:t xml:space="preserve"> the dissemination of new inventions through populations.</w:t>
                            </w:r>
                          </w:p>
                          <w:p w14:paraId="706E4D84" w14:textId="77777777" w:rsidR="00990576" w:rsidRPr="00990576" w:rsidRDefault="00990576" w:rsidP="00771F46">
                            <w:pPr>
                              <w:pStyle w:val="ListParagraph"/>
                              <w:numPr>
                                <w:ilvl w:val="0"/>
                                <w:numId w:val="10"/>
                              </w:numPr>
                              <w:rPr>
                                <w:rFonts w:eastAsia="Times New Roman"/>
                                <w:sz w:val="28"/>
                                <w:szCs w:val="28"/>
                              </w:rPr>
                            </w:pPr>
                            <w:r w:rsidRPr="00990576">
                              <w:rPr>
                                <w:rFonts w:asciiTheme="minorHAnsi" w:hAnsi="Calibri" w:cstheme="minorBidi"/>
                                <w:i/>
                                <w:iCs/>
                                <w:color w:val="000000" w:themeColor="text1"/>
                                <w:kern w:val="24"/>
                                <w:sz w:val="28"/>
                                <w:szCs w:val="28"/>
                              </w:rPr>
                              <w:t>Describe</w:t>
                            </w:r>
                            <w:r w:rsidRPr="00990576">
                              <w:rPr>
                                <w:rFonts w:asciiTheme="minorHAnsi" w:hAnsi="Calibri" w:cstheme="minorBidi"/>
                                <w:color w:val="000000" w:themeColor="text1"/>
                                <w:kern w:val="24"/>
                                <w:sz w:val="28"/>
                                <w:szCs w:val="28"/>
                              </w:rPr>
                              <w:t xml:space="preserve"> the way shutter speed affects a final photograph.</w:t>
                            </w:r>
                          </w:p>
                        </w:txbxContent>
                      </wps:txbx>
                      <wps:bodyPr rtlCol="0" anchor="t" anchorCtr="0">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 o:spid="_x0000_s1026" type="#_x0000_t65" alt="Title: sample - Description: Sample Measurable Objectives:&#10;By the end of this module, students will be able to:&#10;Discuss the social implications of the New Deal policies.&#10;Analyze the dissemination of new inventions through populations.&#10;Describe the way shutter speed affects a final photograph.&#10;" style="position:absolute;margin-left:278.25pt;margin-top:13.65pt;width:174pt;height:29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" adj="18000" fillcolor="#c6d9f1 [671]" strokecolor="#243f60 [1604]" strokeweight="2pt">
                <v:shadow on="t" color="black" opacity="26214f" origin="-.5,-.5" offset=".74836mm,.74836mm"/>
                <v:textbox>
                  <w:txbxContent>
                    <w:p w:rsidR="00990576" w:rsidRPr="00990576" w:rsidRDefault="00990576" w:rsidP="00990576">
                      <w:pPr>
                        <w:pStyle w:val="NormalWeb"/>
                        <w:spacing w:before="240" w:beforeAutospacing="0" w:after="40" w:afterAutospacing="0"/>
                        <w:rPr>
                          <w:sz w:val="28"/>
                          <w:szCs w:val="28"/>
                        </w:rPr>
                      </w:pPr>
                      <w:r w:rsidRPr="00990576">
                        <w:rPr>
                          <w:rFonts w:asciiTheme="minorHAnsi" w:hAnsi="Calibri" w:cstheme="minorBidi"/>
                          <w:b/>
                          <w:bCs/>
                          <w:color w:val="000000" w:themeColor="text1"/>
                          <w:kern w:val="24"/>
                          <w:sz w:val="28"/>
                          <w:szCs w:val="28"/>
                        </w:rPr>
                        <w:t>Sample Measurable Objectives:</w:t>
                      </w:r>
                    </w:p>
                    <w:p w:rsidR="00990576" w:rsidRPr="00990576" w:rsidRDefault="00990576" w:rsidP="00990576">
                      <w:pPr>
                        <w:pStyle w:val="NormalWeb"/>
                        <w:spacing w:before="0" w:beforeAutospacing="0" w:after="0" w:afterAutospacing="0"/>
                        <w:rPr>
                          <w:sz w:val="28"/>
                          <w:szCs w:val="28"/>
                        </w:rPr>
                      </w:pPr>
                      <w:r w:rsidRPr="00990576">
                        <w:rPr>
                          <w:rFonts w:asciiTheme="minorHAnsi" w:hAnsi="Calibri" w:cstheme="minorBidi"/>
                          <w:color w:val="000000" w:themeColor="text1"/>
                          <w:kern w:val="24"/>
                          <w:sz w:val="28"/>
                          <w:szCs w:val="28"/>
                        </w:rPr>
                        <w:t xml:space="preserve">By the end of this module, </w:t>
                      </w:r>
                      <w:r w:rsidRPr="00990576">
                        <w:rPr>
                          <w:rFonts w:asciiTheme="minorHAnsi" w:hAnsi="Calibri" w:cstheme="minorBidi"/>
                          <w:i/>
                          <w:iCs/>
                          <w:color w:val="000000" w:themeColor="text1"/>
                          <w:kern w:val="24"/>
                          <w:sz w:val="28"/>
                          <w:szCs w:val="28"/>
                        </w:rPr>
                        <w:t>students</w:t>
                      </w:r>
                      <w:r w:rsidRPr="00990576">
                        <w:rPr>
                          <w:rFonts w:asciiTheme="minorHAnsi" w:hAnsi="Calibri" w:cstheme="minorBidi"/>
                          <w:color w:val="000000" w:themeColor="text1"/>
                          <w:kern w:val="24"/>
                          <w:sz w:val="28"/>
                          <w:szCs w:val="28"/>
                        </w:rPr>
                        <w:t xml:space="preserve"> will be able to:</w:t>
                      </w:r>
                    </w:p>
                    <w:p w:rsidR="00990576" w:rsidRPr="00990576" w:rsidRDefault="00990576" w:rsidP="00771F46">
                      <w:pPr>
                        <w:pStyle w:val="ListParagraph"/>
                        <w:numPr>
                          <w:ilvl w:val="0"/>
                          <w:numId w:val="10"/>
                        </w:numPr>
                        <w:rPr>
                          <w:rFonts w:eastAsia="Times New Roman"/>
                          <w:sz w:val="28"/>
                          <w:szCs w:val="28"/>
                        </w:rPr>
                      </w:pPr>
                      <w:r w:rsidRPr="00990576">
                        <w:rPr>
                          <w:rFonts w:asciiTheme="minorHAnsi" w:hAnsi="Calibri" w:cstheme="minorBidi"/>
                          <w:i/>
                          <w:iCs/>
                          <w:color w:val="000000" w:themeColor="text1"/>
                          <w:kern w:val="24"/>
                          <w:sz w:val="28"/>
                          <w:szCs w:val="28"/>
                        </w:rPr>
                        <w:t>Discus</w:t>
                      </w:r>
                      <w:r w:rsidRPr="00990576">
                        <w:rPr>
                          <w:rFonts w:asciiTheme="minorHAnsi" w:hAnsi="Calibri" w:cstheme="minorBidi"/>
                          <w:color w:val="000000" w:themeColor="text1"/>
                          <w:kern w:val="24"/>
                          <w:sz w:val="28"/>
                          <w:szCs w:val="28"/>
                        </w:rPr>
                        <w:t>s the social implications of the New Deal policies.</w:t>
                      </w:r>
                    </w:p>
                    <w:p w:rsidR="00990576" w:rsidRPr="00990576" w:rsidRDefault="00990576" w:rsidP="00771F46">
                      <w:pPr>
                        <w:pStyle w:val="ListParagraph"/>
                        <w:numPr>
                          <w:ilvl w:val="0"/>
                          <w:numId w:val="10"/>
                        </w:numPr>
                        <w:rPr>
                          <w:rFonts w:eastAsia="Times New Roman"/>
                          <w:sz w:val="28"/>
                          <w:szCs w:val="28"/>
                        </w:rPr>
                      </w:pPr>
                      <w:r w:rsidRPr="00990576">
                        <w:rPr>
                          <w:rFonts w:asciiTheme="minorHAnsi" w:hAnsi="Calibri" w:cstheme="minorBidi"/>
                          <w:i/>
                          <w:iCs/>
                          <w:color w:val="000000" w:themeColor="text1"/>
                          <w:kern w:val="24"/>
                          <w:sz w:val="28"/>
                          <w:szCs w:val="28"/>
                        </w:rPr>
                        <w:t>Analyze</w:t>
                      </w:r>
                      <w:r w:rsidRPr="00990576">
                        <w:rPr>
                          <w:rFonts w:asciiTheme="minorHAnsi" w:hAnsi="Calibri" w:cstheme="minorBidi"/>
                          <w:color w:val="000000" w:themeColor="text1"/>
                          <w:kern w:val="24"/>
                          <w:sz w:val="28"/>
                          <w:szCs w:val="28"/>
                        </w:rPr>
                        <w:t xml:space="preserve"> the dissemination of new inventions through populations.</w:t>
                      </w:r>
                    </w:p>
                    <w:p w:rsidR="00990576" w:rsidRPr="00990576" w:rsidRDefault="00990576" w:rsidP="00771F46">
                      <w:pPr>
                        <w:pStyle w:val="ListParagraph"/>
                        <w:numPr>
                          <w:ilvl w:val="0"/>
                          <w:numId w:val="10"/>
                        </w:numPr>
                        <w:rPr>
                          <w:rFonts w:eastAsia="Times New Roman"/>
                          <w:sz w:val="28"/>
                          <w:szCs w:val="28"/>
                        </w:rPr>
                      </w:pPr>
                      <w:r w:rsidRPr="00990576">
                        <w:rPr>
                          <w:rFonts w:asciiTheme="minorHAnsi" w:hAnsi="Calibri" w:cstheme="minorBidi"/>
                          <w:i/>
                          <w:iCs/>
                          <w:color w:val="000000" w:themeColor="text1"/>
                          <w:kern w:val="24"/>
                          <w:sz w:val="28"/>
                          <w:szCs w:val="28"/>
                        </w:rPr>
                        <w:t>Describe</w:t>
                      </w:r>
                      <w:r w:rsidRPr="00990576">
                        <w:rPr>
                          <w:rFonts w:asciiTheme="minorHAnsi" w:hAnsi="Calibri" w:cstheme="minorBidi"/>
                          <w:color w:val="000000" w:themeColor="text1"/>
                          <w:kern w:val="24"/>
                          <w:sz w:val="28"/>
                          <w:szCs w:val="28"/>
                        </w:rPr>
                        <w:t xml:space="preserve"> the way shutter speed affects a final photograph.</w:t>
                      </w:r>
                    </w:p>
                  </w:txbxContent>
                </v:textbox>
                <w10:wrap type="square"/>
              </v:shape>
            </w:pict>
          </mc:Fallback>
        </mc:AlternateContent>
      </w:r>
      <w:r w:rsidR="00771F46">
        <w:t>L</w:t>
      </w:r>
      <w:r w:rsidR="00990576">
        <w:t>earning Objectives</w:t>
      </w:r>
      <w:r w:rsidR="00B61783">
        <w:t xml:space="preserve"> (QM General Standard 2</w:t>
      </w:r>
      <w:r w:rsidR="009E3EE0">
        <w:t>)</w:t>
      </w:r>
    </w:p>
    <w:p w14:paraId="035D1A70" w14:textId="77777777" w:rsidR="00990576" w:rsidRDefault="00990576" w:rsidP="009C2491">
      <w:pPr>
        <w:pStyle w:val="Heading4"/>
      </w:pPr>
      <w:r w:rsidRPr="00990576">
        <w:t xml:space="preserve">Enter </w:t>
      </w:r>
      <w:r w:rsidR="000B329F">
        <w:t xml:space="preserve">3-5 </w:t>
      </w:r>
      <w:r w:rsidRPr="00990576">
        <w:t xml:space="preserve">simple objectives that </w:t>
      </w:r>
      <w:r w:rsidR="00565C6E" w:rsidRPr="00990576">
        <w:t>are measured</w:t>
      </w:r>
      <w:r w:rsidRPr="00990576">
        <w:t xml:space="preserve"> by graded activities</w:t>
      </w:r>
      <w:r w:rsidR="00765754">
        <w:t xml:space="preserve"> </w:t>
      </w:r>
      <w:r w:rsidRPr="00990576">
        <w:t>below:</w:t>
      </w:r>
    </w:p>
    <w:p w14:paraId="25CBF908" w14:textId="77777777" w:rsidR="009C2491" w:rsidRDefault="009C2491" w:rsidP="009C2491">
      <w:r>
        <w:t>By the end of this module, students will be able to:</w:t>
      </w:r>
    </w:p>
    <w:p w14:paraId="1D1D602E" w14:textId="77777777" w:rsidR="009C2491" w:rsidRDefault="009C2491" w:rsidP="009C2491">
      <w:pPr>
        <w:pStyle w:val="ListParagraph"/>
        <w:numPr>
          <w:ilvl w:val="0"/>
          <w:numId w:val="4"/>
        </w:numPr>
      </w:pPr>
      <w:r>
        <w:t xml:space="preserve">  </w:t>
      </w:r>
    </w:p>
    <w:p w14:paraId="0AFF8800" w14:textId="77777777" w:rsidR="009C2491" w:rsidRDefault="009C2491" w:rsidP="009C2491">
      <w:pPr>
        <w:pStyle w:val="ListParagraph"/>
        <w:numPr>
          <w:ilvl w:val="0"/>
          <w:numId w:val="4"/>
        </w:numPr>
      </w:pPr>
      <w:r>
        <w:t xml:space="preserve">  </w:t>
      </w:r>
    </w:p>
    <w:p w14:paraId="08111FD3" w14:textId="77777777" w:rsidR="009C2491" w:rsidRDefault="009C2491" w:rsidP="009C2491">
      <w:pPr>
        <w:pStyle w:val="ListParagraph"/>
        <w:numPr>
          <w:ilvl w:val="0"/>
          <w:numId w:val="4"/>
        </w:numPr>
      </w:pPr>
      <w:r>
        <w:t xml:space="preserve">  </w:t>
      </w:r>
    </w:p>
    <w:p w14:paraId="13FEA17F" w14:textId="77777777" w:rsidR="009C2491" w:rsidRDefault="009C2491" w:rsidP="009C2491">
      <w:pPr>
        <w:pStyle w:val="ListParagraph"/>
        <w:numPr>
          <w:ilvl w:val="0"/>
          <w:numId w:val="4"/>
        </w:numPr>
      </w:pPr>
      <w:r>
        <w:t xml:space="preserve">  </w:t>
      </w:r>
    </w:p>
    <w:p w14:paraId="2A862F53" w14:textId="77777777" w:rsidR="00765754" w:rsidRDefault="00765754" w:rsidP="009C2491">
      <w:pPr>
        <w:pStyle w:val="ListParagraph"/>
        <w:numPr>
          <w:ilvl w:val="0"/>
          <w:numId w:val="4"/>
        </w:numPr>
      </w:pPr>
    </w:p>
    <w:p w14:paraId="78D240BE" w14:textId="77777777" w:rsidR="009C2491" w:rsidRPr="00990576" w:rsidRDefault="009C2491" w:rsidP="009C2491">
      <w:r>
        <w:t xml:space="preserve">  </w:t>
      </w:r>
    </w:p>
    <w:p w14:paraId="350A9EB4" w14:textId="77777777" w:rsidR="00990576" w:rsidRPr="00990576" w:rsidRDefault="00990576" w:rsidP="00990576"/>
    <w:p w14:paraId="73772598" w14:textId="77777777" w:rsidR="00E62E9C" w:rsidRDefault="00E62E9C" w:rsidP="00E62E9C"/>
    <w:p w14:paraId="3CEA3FFD" w14:textId="77777777" w:rsidR="00E62E9C" w:rsidRDefault="00E62E9C" w:rsidP="00E62E9C"/>
    <w:p w14:paraId="01A5ABD9" w14:textId="77777777" w:rsidR="00E62E9C" w:rsidRDefault="00E62E9C" w:rsidP="00E62E9C"/>
    <w:p w14:paraId="4BBE5CA1" w14:textId="77777777" w:rsidR="00FA5C80" w:rsidRDefault="00FA5C80" w:rsidP="00E62E9C"/>
    <w:p w14:paraId="60F45A30" w14:textId="77777777" w:rsidR="00FA5C80" w:rsidRDefault="00FA5C80" w:rsidP="00E62E9C"/>
    <w:p w14:paraId="1934D69B" w14:textId="77777777" w:rsidR="00771F46" w:rsidRDefault="00771F46" w:rsidP="00E62E9C"/>
    <w:p w14:paraId="1B19B2C1" w14:textId="77777777" w:rsidR="00771F46" w:rsidRDefault="00771F46" w:rsidP="00E62E9C"/>
    <w:p w14:paraId="43EB63AA" w14:textId="77777777" w:rsidR="00771F46" w:rsidRDefault="00771F46" w:rsidP="00E62E9C"/>
    <w:p w14:paraId="385B4A86" w14:textId="77777777" w:rsidR="008A64BC" w:rsidRDefault="008A64BC" w:rsidP="00186FD3">
      <w:pPr>
        <w:pStyle w:val="Heading2"/>
      </w:pPr>
    </w:p>
    <w:p w14:paraId="2146C163" w14:textId="77777777" w:rsidR="00186FD3" w:rsidRDefault="00186FD3" w:rsidP="00186FD3">
      <w:pPr>
        <w:pStyle w:val="Heading2"/>
      </w:pPr>
      <w:r>
        <w:t>Activities Checklist</w:t>
      </w:r>
    </w:p>
    <w:p w14:paraId="3275AA1D" w14:textId="77777777" w:rsidR="00186FD3" w:rsidRDefault="004C5924" w:rsidP="004C5924">
      <w:pPr>
        <w:pStyle w:val="Heading4"/>
      </w:pPr>
      <w:r w:rsidRPr="00990576">
        <w:rPr>
          <w:noProof/>
          <w:lang w:eastAsia="en-US"/>
        </w:rPr>
        <mc:AlternateContent>
          <mc:Choice Requires="wps">
            <w:drawing>
              <wp:anchor distT="0" distB="0" distL="114300" distR="114300" simplePos="0" relativeHeight="251669504" behindDoc="1" locked="0" layoutInCell="1" allowOverlap="1" wp14:anchorId="769F8269" wp14:editId="605AE7E2">
                <wp:simplePos x="0" y="0"/>
                <wp:positionH relativeFrom="column">
                  <wp:posOffset>3543300</wp:posOffset>
                </wp:positionH>
                <wp:positionV relativeFrom="paragraph">
                  <wp:posOffset>55880</wp:posOffset>
                </wp:positionV>
                <wp:extent cx="2209800" cy="3238500"/>
                <wp:effectExtent l="38100" t="38100" r="114300" b="114300"/>
                <wp:wrapTight wrapText="bothSides">
                  <wp:wrapPolygon edited="0">
                    <wp:start x="186" y="-254"/>
                    <wp:lineTo x="-372" y="-127"/>
                    <wp:lineTo x="-372" y="21854"/>
                    <wp:lineTo x="0" y="22235"/>
                    <wp:lineTo x="18434" y="22235"/>
                    <wp:lineTo x="21600" y="20202"/>
                    <wp:lineTo x="22531" y="18296"/>
                    <wp:lineTo x="22531" y="1779"/>
                    <wp:lineTo x="22159" y="127"/>
                    <wp:lineTo x="21972" y="-254"/>
                    <wp:lineTo x="186" y="-254"/>
                  </wp:wrapPolygon>
                </wp:wrapTight>
                <wp:docPr id="482" name="Folded Corner 3" descr="Sample Measurable Objectives:&#10;By the end of this module, students will be able to:&#10;Discuss the social implications of the New Deal policies.&#10;Analyze the dissemination of new inventions through populations.&#10;Describe the way shutter speed affects a final photograph.&#10;" title="sample"/>
                <wp:cNvGraphicFramePr/>
                <a:graphic xmlns:a="http://schemas.openxmlformats.org/drawingml/2006/main">
                  <a:graphicData uri="http://schemas.microsoft.com/office/word/2010/wordprocessingShape">
                    <wps:wsp>
                      <wps:cNvSpPr/>
                      <wps:spPr>
                        <a:xfrm>
                          <a:off x="0" y="0"/>
                          <a:ext cx="2209800" cy="3238500"/>
                        </a:xfrm>
                        <a:prstGeom prst="foldedCorner">
                          <a:avLst/>
                        </a:prstGeom>
                        <a:solidFill>
                          <a:schemeClr val="tx2">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0E30A8" w14:textId="77777777" w:rsidR="00186FD3" w:rsidRPr="00990576" w:rsidRDefault="00186FD3" w:rsidP="00186FD3">
                            <w:pPr>
                              <w:pStyle w:val="NormalWeb"/>
                              <w:spacing w:before="240" w:beforeAutospacing="0" w:after="40" w:afterAutospacing="0"/>
                              <w:rPr>
                                <w:sz w:val="28"/>
                                <w:szCs w:val="28"/>
                              </w:rPr>
                            </w:pPr>
                            <w:r w:rsidRPr="00990576">
                              <w:rPr>
                                <w:rFonts w:asciiTheme="minorHAnsi" w:hAnsi="Calibri" w:cstheme="minorBidi"/>
                                <w:b/>
                                <w:bCs/>
                                <w:color w:val="000000" w:themeColor="text1"/>
                                <w:kern w:val="24"/>
                                <w:sz w:val="28"/>
                                <w:szCs w:val="28"/>
                              </w:rPr>
                              <w:t xml:space="preserve">Sample </w:t>
                            </w:r>
                            <w:r>
                              <w:rPr>
                                <w:rFonts w:asciiTheme="minorHAnsi" w:hAnsi="Calibri" w:cstheme="minorBidi"/>
                                <w:b/>
                                <w:bCs/>
                                <w:color w:val="000000" w:themeColor="text1"/>
                                <w:kern w:val="24"/>
                                <w:sz w:val="28"/>
                                <w:szCs w:val="28"/>
                              </w:rPr>
                              <w:t>Activities</w:t>
                            </w:r>
                            <w:r w:rsidRPr="00990576">
                              <w:rPr>
                                <w:rFonts w:asciiTheme="minorHAnsi" w:hAnsi="Calibri" w:cstheme="minorBidi"/>
                                <w:b/>
                                <w:bCs/>
                                <w:color w:val="000000" w:themeColor="text1"/>
                                <w:kern w:val="24"/>
                                <w:sz w:val="28"/>
                                <w:szCs w:val="28"/>
                              </w:rPr>
                              <w:t>:</w:t>
                            </w:r>
                          </w:p>
                          <w:p w14:paraId="306D90DF" w14:textId="77777777"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Graded Discussion</w:t>
                            </w:r>
                          </w:p>
                          <w:p w14:paraId="765B8DF4" w14:textId="77777777"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Required Reading</w:t>
                            </w:r>
                          </w:p>
                          <w:p w14:paraId="3161CCC4" w14:textId="77777777"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Watching Videos</w:t>
                            </w:r>
                          </w:p>
                          <w:p w14:paraId="0FF95040" w14:textId="77777777"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Exams/Quizzes</w:t>
                            </w:r>
                          </w:p>
                          <w:p w14:paraId="6A8860F1" w14:textId="77777777"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Review Questions / Puzzles</w:t>
                            </w:r>
                          </w:p>
                          <w:p w14:paraId="0CFBF883" w14:textId="77777777"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Journals</w:t>
                            </w:r>
                          </w:p>
                          <w:p w14:paraId="39796FD7" w14:textId="77777777" w:rsidR="00186FD3" w:rsidRPr="007075E4" w:rsidRDefault="00186FD3" w:rsidP="007075E4">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Papers</w:t>
                            </w:r>
                          </w:p>
                          <w:p w14:paraId="02C45211" w14:textId="77777777" w:rsidR="007075E4" w:rsidRPr="007075E4" w:rsidRDefault="007075E4" w:rsidP="007075E4">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Simulations</w:t>
                            </w:r>
                          </w:p>
                        </w:txbxContent>
                      </wps:txbx>
                      <wps:bodyPr rtlCol="0" anchor="t" anchorCtr="0">
                        <a:noAutofit/>
                      </wps:bodyPr>
                    </wps:wsp>
                  </a:graphicData>
                </a:graphic>
                <wp14:sizeRelV relativeFrom="margin">
                  <wp14:pctHeight>0</wp14:pctHeight>
                </wp14:sizeRelV>
              </wp:anchor>
            </w:drawing>
          </mc:Choice>
          <mc:Fallback>
            <w:pict>
              <v:shape id="_x0000_s1027" type="#_x0000_t65" alt="Title: sample - Description: Sample Measurable Objectives:&#10;By the end of this module, students will be able to:&#10;Discuss the social implications of the New Deal policies.&#10;Analyze the dissemination of new inventions through populations.&#10;Describe the way shutter speed affects a final photograph.&#10;" style="position:absolute;margin-left:279pt;margin-top:4.4pt;width:174pt;height:2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" adj="18000" fillcolor="#c6d9f1 [671]" strokecolor="#243f60 [1604]" strokeweight="2pt">
                <v:shadow on="t" color="black" opacity="26214f" origin="-.5,-.5" offset=".74836mm,.74836mm"/>
                <v:textbox>
                  <w:txbxContent>
                    <w:p w:rsidR="00186FD3" w:rsidRPr="00990576" w:rsidRDefault="00186FD3" w:rsidP="00186FD3">
                      <w:pPr>
                        <w:pStyle w:val="NormalWeb"/>
                        <w:spacing w:before="240" w:beforeAutospacing="0" w:after="40" w:afterAutospacing="0"/>
                        <w:rPr>
                          <w:sz w:val="28"/>
                          <w:szCs w:val="28"/>
                        </w:rPr>
                      </w:pPr>
                      <w:r w:rsidRPr="00990576">
                        <w:rPr>
                          <w:rFonts w:asciiTheme="minorHAnsi" w:hAnsi="Calibri" w:cstheme="minorBidi"/>
                          <w:b/>
                          <w:bCs/>
                          <w:color w:val="000000" w:themeColor="text1"/>
                          <w:kern w:val="24"/>
                          <w:sz w:val="28"/>
                          <w:szCs w:val="28"/>
                        </w:rPr>
                        <w:t xml:space="preserve">Sample </w:t>
                      </w:r>
                      <w:r>
                        <w:rPr>
                          <w:rFonts w:asciiTheme="minorHAnsi" w:hAnsi="Calibri" w:cstheme="minorBidi"/>
                          <w:b/>
                          <w:bCs/>
                          <w:color w:val="000000" w:themeColor="text1"/>
                          <w:kern w:val="24"/>
                          <w:sz w:val="28"/>
                          <w:szCs w:val="28"/>
                        </w:rPr>
                        <w:t>Activities</w:t>
                      </w:r>
                      <w:r w:rsidRPr="00990576">
                        <w:rPr>
                          <w:rFonts w:asciiTheme="minorHAnsi" w:hAnsi="Calibri" w:cstheme="minorBidi"/>
                          <w:b/>
                          <w:bCs/>
                          <w:color w:val="000000" w:themeColor="text1"/>
                          <w:kern w:val="24"/>
                          <w:sz w:val="28"/>
                          <w:szCs w:val="28"/>
                        </w:rPr>
                        <w:t>:</w:t>
                      </w:r>
                    </w:p>
                    <w:p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Graded Discussion</w:t>
                      </w:r>
                    </w:p>
                    <w:p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Required Reading</w:t>
                      </w:r>
                    </w:p>
                    <w:p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Watching Videos</w:t>
                      </w:r>
                    </w:p>
                    <w:p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Exams/Quizzes</w:t>
                      </w:r>
                    </w:p>
                    <w:p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Review Questions / Puzzles</w:t>
                      </w:r>
                    </w:p>
                    <w:p w:rsidR="00186FD3" w:rsidRPr="00186FD3" w:rsidRDefault="00186FD3" w:rsidP="00186FD3">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Journals</w:t>
                      </w:r>
                    </w:p>
                    <w:p w:rsidR="00186FD3" w:rsidRPr="007075E4" w:rsidRDefault="00186FD3" w:rsidP="007075E4">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Papers</w:t>
                      </w:r>
                    </w:p>
                    <w:p w:rsidR="007075E4" w:rsidRPr="007075E4" w:rsidRDefault="007075E4" w:rsidP="007075E4">
                      <w:pPr>
                        <w:pStyle w:val="ListParagraph"/>
                        <w:numPr>
                          <w:ilvl w:val="0"/>
                          <w:numId w:val="3"/>
                        </w:numPr>
                        <w:rPr>
                          <w:rFonts w:eastAsia="Times New Roman"/>
                          <w:sz w:val="28"/>
                          <w:szCs w:val="28"/>
                        </w:rPr>
                      </w:pPr>
                      <w:r>
                        <w:rPr>
                          <w:rFonts w:asciiTheme="minorHAnsi" w:hAnsi="Calibri" w:cstheme="minorBidi"/>
                          <w:i/>
                          <w:iCs/>
                          <w:color w:val="000000" w:themeColor="text1"/>
                          <w:kern w:val="24"/>
                          <w:sz w:val="28"/>
                          <w:szCs w:val="28"/>
                        </w:rPr>
                        <w:t>Simulations</w:t>
                      </w:r>
                    </w:p>
                  </w:txbxContent>
                </v:textbox>
                <w10:wrap type="tight"/>
              </v:shape>
            </w:pict>
          </mc:Fallback>
        </mc:AlternateContent>
      </w:r>
      <w:r w:rsidR="00186FD3" w:rsidRPr="00990576">
        <w:t xml:space="preserve">Enter </w:t>
      </w:r>
      <w:r w:rsidR="00186FD3">
        <w:t>a brief list of all graded and ungraded activities</w:t>
      </w:r>
      <w:r>
        <w:t xml:space="preserve"> </w:t>
      </w:r>
      <w:r w:rsidR="00186FD3">
        <w:t>in this module</w:t>
      </w:r>
      <w:r>
        <w:t>, below (y</w:t>
      </w:r>
      <w:r w:rsidR="00186FD3">
        <w:t>ou</w:t>
      </w:r>
      <w:r>
        <w:t xml:space="preserve"> will provide more detail later).</w:t>
      </w:r>
    </w:p>
    <w:p w14:paraId="670BE862" w14:textId="77777777" w:rsidR="004C5924" w:rsidRDefault="004C5924" w:rsidP="00186FD3"/>
    <w:p w14:paraId="4EDEED3D" w14:textId="77777777" w:rsidR="004C5924" w:rsidRDefault="004C5924" w:rsidP="004C5924">
      <w:r>
        <w:t>Module Activities Checklist:</w:t>
      </w:r>
    </w:p>
    <w:p w14:paraId="59401DBE" w14:textId="77777777" w:rsidR="004C5924" w:rsidRDefault="004C5924" w:rsidP="004C5924">
      <w:pPr>
        <w:pStyle w:val="ListParagraph"/>
        <w:numPr>
          <w:ilvl w:val="0"/>
          <w:numId w:val="4"/>
        </w:numPr>
      </w:pPr>
      <w:r>
        <w:t xml:space="preserve">  </w:t>
      </w:r>
    </w:p>
    <w:p w14:paraId="0BC1E109" w14:textId="77777777" w:rsidR="004C5924" w:rsidRDefault="004C5924" w:rsidP="004C5924">
      <w:pPr>
        <w:pStyle w:val="ListParagraph"/>
        <w:numPr>
          <w:ilvl w:val="0"/>
          <w:numId w:val="4"/>
        </w:numPr>
      </w:pPr>
      <w:r>
        <w:t xml:space="preserve">  </w:t>
      </w:r>
    </w:p>
    <w:p w14:paraId="27E2D609" w14:textId="77777777" w:rsidR="004C5924" w:rsidRDefault="004C5924" w:rsidP="004C5924">
      <w:pPr>
        <w:pStyle w:val="ListParagraph"/>
        <w:numPr>
          <w:ilvl w:val="0"/>
          <w:numId w:val="4"/>
        </w:numPr>
      </w:pPr>
      <w:r>
        <w:t xml:space="preserve">  </w:t>
      </w:r>
    </w:p>
    <w:p w14:paraId="4439E0D9" w14:textId="77777777" w:rsidR="004C5924" w:rsidRDefault="004C5924" w:rsidP="004C5924">
      <w:pPr>
        <w:pStyle w:val="ListParagraph"/>
        <w:numPr>
          <w:ilvl w:val="0"/>
          <w:numId w:val="4"/>
        </w:numPr>
      </w:pPr>
    </w:p>
    <w:p w14:paraId="7B73CCE7" w14:textId="77777777" w:rsidR="004C5924" w:rsidRPr="00990576" w:rsidRDefault="004C5924" w:rsidP="004C5924">
      <w:r>
        <w:t xml:space="preserve">  </w:t>
      </w:r>
    </w:p>
    <w:p w14:paraId="2488C596" w14:textId="77777777" w:rsidR="00186FD3" w:rsidRPr="00990576" w:rsidRDefault="00186FD3" w:rsidP="00186FD3"/>
    <w:p w14:paraId="2E10D526" w14:textId="77777777" w:rsidR="00186FD3" w:rsidRDefault="00186FD3" w:rsidP="00186FD3"/>
    <w:p w14:paraId="56CDDB7C" w14:textId="77777777" w:rsidR="00186FD3" w:rsidRDefault="00186FD3" w:rsidP="00186FD3"/>
    <w:p w14:paraId="326A053B" w14:textId="77777777" w:rsidR="00186FD3" w:rsidRDefault="00186FD3" w:rsidP="00186FD3"/>
    <w:p w14:paraId="28577277" w14:textId="77777777" w:rsidR="00186FD3" w:rsidRDefault="00186FD3" w:rsidP="00186FD3"/>
    <w:p w14:paraId="3DCF0464" w14:textId="77777777" w:rsidR="00186FD3" w:rsidRDefault="00186FD3" w:rsidP="00186FD3"/>
    <w:p w14:paraId="49E83CE8" w14:textId="77777777" w:rsidR="00186FD3" w:rsidRDefault="00186FD3" w:rsidP="00186FD3"/>
    <w:p w14:paraId="6D755C2E" w14:textId="77777777" w:rsidR="00186FD3" w:rsidRDefault="00186FD3" w:rsidP="00E62E9C"/>
    <w:p w14:paraId="4A5E50FD" w14:textId="77777777" w:rsidR="008A64BC" w:rsidRDefault="008A64BC" w:rsidP="00565C6E">
      <w:pPr>
        <w:pStyle w:val="Heading2"/>
      </w:pPr>
    </w:p>
    <w:p w14:paraId="1F55D28D" w14:textId="77777777" w:rsidR="008A64BC" w:rsidRDefault="008A64BC" w:rsidP="00565C6E">
      <w:pPr>
        <w:pStyle w:val="Heading2"/>
      </w:pPr>
    </w:p>
    <w:p w14:paraId="3A7B407E" w14:textId="77777777" w:rsidR="008A64BC" w:rsidRDefault="008A64BC" w:rsidP="00565C6E">
      <w:pPr>
        <w:pStyle w:val="Heading2"/>
      </w:pPr>
    </w:p>
    <w:p w14:paraId="2565F060" w14:textId="77777777" w:rsidR="008A64BC" w:rsidRDefault="008A64BC" w:rsidP="00565C6E">
      <w:pPr>
        <w:pStyle w:val="Heading2"/>
      </w:pPr>
    </w:p>
    <w:p w14:paraId="52C35B1B" w14:textId="77777777" w:rsidR="008A64BC" w:rsidRDefault="008A64BC" w:rsidP="00565C6E">
      <w:pPr>
        <w:pStyle w:val="Heading2"/>
      </w:pPr>
    </w:p>
    <w:p w14:paraId="2B8AF88C" w14:textId="77777777" w:rsidR="008A64BC" w:rsidRDefault="008A64BC">
      <w:pPr>
        <w:rPr>
          <w:rFonts w:ascii="Calibri" w:eastAsia="Times New Roman" w:hAnsi="Calibri"/>
          <w:b/>
          <w:bCs/>
          <w:i/>
          <w:iCs/>
          <w:color w:val="4F81BD"/>
          <w:sz w:val="26"/>
          <w:szCs w:val="28"/>
        </w:rPr>
      </w:pPr>
      <w:r>
        <w:br w:type="page"/>
      </w:r>
    </w:p>
    <w:p w14:paraId="0D6DCF41" w14:textId="77777777" w:rsidR="00565C6E" w:rsidRDefault="00565C6E" w:rsidP="00565C6E">
      <w:pPr>
        <w:pStyle w:val="Heading2"/>
      </w:pPr>
      <w:r>
        <w:lastRenderedPageBreak/>
        <w:t>Student to Content Interaction</w:t>
      </w:r>
      <w:r w:rsidR="00AD361D">
        <w:t xml:space="preserve"> screens</w:t>
      </w:r>
      <w:r w:rsidR="005A0853">
        <w:t xml:space="preserve"> </w:t>
      </w:r>
      <w:r w:rsidR="003A2A42">
        <w:t xml:space="preserve">(QM 4.4, 4.5, 4.6, 5.1, 5.2, 5.3, 6.1, </w:t>
      </w:r>
      <w:proofErr w:type="gramStart"/>
      <w:r w:rsidR="003A2A42">
        <w:t>6.2 )</w:t>
      </w:r>
      <w:proofErr w:type="gramEnd"/>
    </w:p>
    <w:p w14:paraId="48B4B386" w14:textId="77777777" w:rsidR="00565C6E" w:rsidRPr="00565C6E" w:rsidRDefault="00565C6E" w:rsidP="00E35B12">
      <w:pPr>
        <w:pStyle w:val="Heading4"/>
      </w:pPr>
      <w:r w:rsidRPr="00565C6E">
        <w:t>Paste in your narrative explanations of</w:t>
      </w:r>
      <w:r w:rsidR="006F2763">
        <w:t xml:space="preserve"> (</w:t>
      </w:r>
      <w:r w:rsidRPr="00565C6E">
        <w:t>and examples of</w:t>
      </w:r>
      <w:r w:rsidR="006F2763">
        <w:t>)</w:t>
      </w:r>
      <w:r w:rsidRPr="00565C6E">
        <w:t>, the concepts students will learn in this module (what you would lecture about in a classroom)</w:t>
      </w:r>
      <w:r w:rsidR="00875E91">
        <w:t xml:space="preserve"> into the red box below</w:t>
      </w:r>
      <w:r w:rsidRPr="00565C6E">
        <w:t xml:space="preserve">. </w:t>
      </w:r>
    </w:p>
    <w:p w14:paraId="5757FD63" w14:textId="77777777" w:rsidR="00624567" w:rsidRPr="00565C6E" w:rsidRDefault="00AD361D" w:rsidP="00E35B12">
      <w:pPr>
        <w:pStyle w:val="Heading4"/>
      </w:pPr>
      <w:r>
        <w:t>Use headers to break this</w:t>
      </w:r>
      <w:r w:rsidR="00F93E00">
        <w:t xml:space="preserve"> up </w:t>
      </w:r>
      <w:r>
        <w:t>into</w:t>
      </w:r>
      <w:r w:rsidR="00F93E00">
        <w:t xml:space="preserve"> separate </w:t>
      </w:r>
      <w:r w:rsidR="00B33646">
        <w:t xml:space="preserve">“computer screen” </w:t>
      </w:r>
      <w:r w:rsidR="00F93E00">
        <w:t>sized content chunks</w:t>
      </w:r>
      <w:r>
        <w:t xml:space="preserve"> (2</w:t>
      </w:r>
      <w:r w:rsidR="00F93E00">
        <w:t xml:space="preserve">50-300 words per screen; </w:t>
      </w:r>
      <w:r w:rsidR="00F93E00" w:rsidRPr="00D33CA5">
        <w:rPr>
          <w:i/>
        </w:rPr>
        <w:t>20-25 screens</w:t>
      </w:r>
      <w:r w:rsidR="00F93E00">
        <w:t xml:space="preserve"> total</w:t>
      </w:r>
      <w:r>
        <w:t>)</w:t>
      </w:r>
      <w:r w:rsidR="00F93E00">
        <w:t>.</w:t>
      </w:r>
      <w:r w:rsidR="003653D5" w:rsidRPr="00565C6E">
        <w:t xml:space="preserve"> </w:t>
      </w:r>
    </w:p>
    <w:p w14:paraId="65A09368" w14:textId="77777777" w:rsidR="00624567" w:rsidRPr="00565C6E" w:rsidRDefault="00565C6E" w:rsidP="00E35B12">
      <w:pPr>
        <w:pStyle w:val="Heading4"/>
      </w:pPr>
      <w:r>
        <w:t xml:space="preserve">Please </w:t>
      </w:r>
      <w:r w:rsidR="003653D5" w:rsidRPr="00565C6E">
        <w:t xml:space="preserve">note the source of </w:t>
      </w:r>
      <w:r w:rsidR="003653D5" w:rsidRPr="00565C6E">
        <w:rPr>
          <w:i/>
          <w:iCs/>
        </w:rPr>
        <w:t>all</w:t>
      </w:r>
      <w:r w:rsidR="005A0853">
        <w:t xml:space="preserve"> images</w:t>
      </w:r>
      <w:r w:rsidR="00D53BBE">
        <w:t>, and put a link to them when possible</w:t>
      </w:r>
      <w:r w:rsidR="005A0853">
        <w:t xml:space="preserve"> (QM 4.3)</w:t>
      </w:r>
      <w:r w:rsidR="00D53BBE">
        <w:t>.</w:t>
      </w:r>
    </w:p>
    <w:p w14:paraId="5C43F1D1" w14:textId="77777777" w:rsidR="00624567" w:rsidRDefault="003653D5" w:rsidP="00E35B12">
      <w:pPr>
        <w:pStyle w:val="Heading4"/>
      </w:pPr>
      <w:r w:rsidRPr="00565C6E">
        <w:t>Put any notes to your iDesign team in curly brackets: {like this!}</w:t>
      </w:r>
    </w:p>
    <w:p w14:paraId="35A0D47D" w14:textId="77777777" w:rsidR="008A64BC" w:rsidRPr="008A64BC" w:rsidRDefault="008A64BC" w:rsidP="008A64BC"/>
    <w:p w14:paraId="76049905" w14:textId="77777777" w:rsidR="00934044" w:rsidRDefault="008A64BC" w:rsidP="008A64BC">
      <w:r>
        <w:t xml:space="preserve"> </w:t>
      </w:r>
    </w:p>
    <w:p w14:paraId="296F5E50" w14:textId="77777777" w:rsidR="008A64BC" w:rsidRDefault="008A64BC" w:rsidP="008A64BC">
      <w:r>
        <w:t xml:space="preserve"> </w:t>
      </w:r>
    </w:p>
    <w:p w14:paraId="3081E287" w14:textId="77777777" w:rsidR="008A64BC" w:rsidRDefault="008A64BC" w:rsidP="008A64BC">
      <w:r>
        <w:t xml:space="preserve"> </w:t>
      </w:r>
    </w:p>
    <w:p w14:paraId="01DC291E" w14:textId="77777777" w:rsidR="008A64BC" w:rsidRDefault="008A64BC" w:rsidP="008A64BC">
      <w:r>
        <w:t xml:space="preserve"> </w:t>
      </w:r>
    </w:p>
    <w:p w14:paraId="76220FBA" w14:textId="77777777" w:rsidR="008A64BC" w:rsidRDefault="008A64BC" w:rsidP="008A64BC">
      <w:r>
        <w:t xml:space="preserve"> </w:t>
      </w:r>
    </w:p>
    <w:p w14:paraId="13C25CBE" w14:textId="77777777" w:rsidR="008A64BC" w:rsidRDefault="008A64BC" w:rsidP="008A64BC">
      <w:r>
        <w:t xml:space="preserve"> </w:t>
      </w:r>
    </w:p>
    <w:p w14:paraId="226CAD7B" w14:textId="77777777" w:rsidR="008A64BC" w:rsidRDefault="008A64BC" w:rsidP="008A64BC">
      <w:r>
        <w:t xml:space="preserve"> </w:t>
      </w:r>
    </w:p>
    <w:p w14:paraId="3E4813F6" w14:textId="77777777" w:rsidR="008A64BC" w:rsidRDefault="008A64BC" w:rsidP="008A64BC">
      <w:r>
        <w:t xml:space="preserve"> </w:t>
      </w:r>
    </w:p>
    <w:p w14:paraId="6E329AC2" w14:textId="77777777" w:rsidR="008A64BC" w:rsidRDefault="008A64BC" w:rsidP="008A64BC">
      <w:r>
        <w:t xml:space="preserve"> </w:t>
      </w:r>
    </w:p>
    <w:p w14:paraId="2667EEE0" w14:textId="77777777" w:rsidR="008A64BC" w:rsidRDefault="008A64BC" w:rsidP="008A64BC">
      <w:pPr>
        <w:pStyle w:val="Heading2"/>
      </w:pPr>
      <w:r>
        <w:t xml:space="preserve"> </w:t>
      </w:r>
    </w:p>
    <w:p w14:paraId="7C43DE83" w14:textId="77777777" w:rsidR="00D33CA5" w:rsidRDefault="00D33CA5">
      <w:pPr>
        <w:rPr>
          <w:rFonts w:ascii="Calibri" w:eastAsia="Times New Roman" w:hAnsi="Calibri"/>
          <w:b/>
          <w:bCs/>
          <w:i/>
          <w:iCs/>
          <w:color w:val="4F81BD"/>
          <w:sz w:val="26"/>
          <w:szCs w:val="28"/>
        </w:rPr>
      </w:pPr>
      <w:r>
        <w:br w:type="page"/>
      </w:r>
    </w:p>
    <w:p w14:paraId="52BC514F" w14:textId="77777777" w:rsidR="007507D5" w:rsidRDefault="00FE09D9" w:rsidP="00FE09D9">
      <w:pPr>
        <w:pStyle w:val="Heading2"/>
      </w:pPr>
      <w:r>
        <w:lastRenderedPageBreak/>
        <w:t>Student to Student Interaction</w:t>
      </w:r>
      <w:r w:rsidR="00CB6A0B">
        <w:t xml:space="preserve"> (QM 4.4, 4.5, 4.6, 5.1, 5.4))</w:t>
      </w:r>
    </w:p>
    <w:p w14:paraId="1D881825" w14:textId="77777777" w:rsidR="00FE09D9" w:rsidRDefault="00FE09D9" w:rsidP="00660B66">
      <w:pPr>
        <w:pStyle w:val="Heading4"/>
      </w:pPr>
      <w:r w:rsidRPr="00FE09D9">
        <w:t>Paste your group activities, gr</w:t>
      </w:r>
      <w:r>
        <w:t>aded discussions, journals, etc. below</w:t>
      </w:r>
      <w:r w:rsidR="00660B66">
        <w:t>.</w:t>
      </w:r>
    </w:p>
    <w:p w14:paraId="0913121F" w14:textId="77777777" w:rsidR="00BB0920" w:rsidRDefault="00FE09D9" w:rsidP="00660B66">
      <w:pPr>
        <w:pStyle w:val="Heading4"/>
      </w:pPr>
      <w:r>
        <w:t>Tip: Remember that d</w:t>
      </w:r>
      <w:r w:rsidRPr="00FE09D9">
        <w:t>iscussions are not essay questions. You want to trigger conversation, not an essay.</w:t>
      </w:r>
      <w:r w:rsidR="005D022D">
        <w:t xml:space="preserve"> Ask yourself: “Can 20 people contribute to this topic without saying </w:t>
      </w:r>
      <w:r w:rsidR="005D022D" w:rsidRPr="005D022D">
        <w:rPr>
          <w:i/>
        </w:rPr>
        <w:t>‘me too’</w:t>
      </w:r>
      <w:r w:rsidR="005D022D">
        <w:rPr>
          <w:i/>
        </w:rPr>
        <w:t>?”</w:t>
      </w:r>
    </w:p>
    <w:p w14:paraId="3BAAD819" w14:textId="77777777" w:rsidR="00343070" w:rsidRDefault="00343070" w:rsidP="00660B66"/>
    <w:p w14:paraId="243110B3" w14:textId="77777777" w:rsidR="00343070" w:rsidRDefault="00343070" w:rsidP="00343070">
      <w:pPr>
        <w:rPr>
          <w:rFonts w:ascii="Calibri" w:eastAsia="Times New Roman" w:hAnsi="Calibri"/>
          <w:color w:val="4F81BD"/>
          <w:sz w:val="26"/>
          <w:szCs w:val="28"/>
        </w:rPr>
      </w:pPr>
      <w:r>
        <w:br w:type="page"/>
      </w:r>
    </w:p>
    <w:p w14:paraId="095A5FCC" w14:textId="77777777" w:rsidR="00957D6A" w:rsidRDefault="001B6CED" w:rsidP="00CA7B66">
      <w:pPr>
        <w:pStyle w:val="Heading2"/>
      </w:pPr>
      <w:r>
        <w:lastRenderedPageBreak/>
        <w:t>Student to Instructor Interaction</w:t>
      </w:r>
      <w:r w:rsidR="00225139">
        <w:t xml:space="preserve"> (QM 4.4, 4.5, 4.6, 5.1, 5.3)</w:t>
      </w:r>
    </w:p>
    <w:p w14:paraId="6B19D47F" w14:textId="77777777" w:rsidR="00957D6A" w:rsidRDefault="00184BA9" w:rsidP="007A5E59">
      <w:pPr>
        <w:pStyle w:val="Heading4"/>
      </w:pPr>
      <w:r>
        <w:t xml:space="preserve">List student-to-Instructor activities below. </w:t>
      </w:r>
      <w:r w:rsidR="001B6CED">
        <w:t>Consider activities such as journals, which are only visible to the student and instructor. Also consider any chat/review/</w:t>
      </w:r>
      <w:proofErr w:type="spellStart"/>
      <w:r w:rsidR="001B6CED">
        <w:t>q&amp;a</w:t>
      </w:r>
      <w:proofErr w:type="spellEnd"/>
      <w:r w:rsidR="001B6CED">
        <w:t xml:space="preserve"> sessions that you might include.</w:t>
      </w:r>
      <w:r w:rsidR="00225139">
        <w:t xml:space="preserve"> Include required response times for students and for the instructor.</w:t>
      </w:r>
    </w:p>
    <w:p w14:paraId="58F9FF9A" w14:textId="77777777" w:rsidR="00343070" w:rsidRDefault="00343070" w:rsidP="007A5E59"/>
    <w:p w14:paraId="09CF8D57" w14:textId="77777777" w:rsidR="00343070" w:rsidRDefault="00343070" w:rsidP="00343070">
      <w:pPr>
        <w:rPr>
          <w:rFonts w:ascii="Calibri" w:eastAsia="Times New Roman" w:hAnsi="Calibri"/>
          <w:color w:val="4F81BD"/>
          <w:sz w:val="26"/>
          <w:szCs w:val="28"/>
        </w:rPr>
      </w:pPr>
      <w:r>
        <w:br w:type="page"/>
      </w:r>
    </w:p>
    <w:p w14:paraId="7A6E06A3" w14:textId="77777777" w:rsidR="00FA7E13" w:rsidRDefault="00FA7E13" w:rsidP="00FA7E13">
      <w:pPr>
        <w:pStyle w:val="Heading2"/>
      </w:pPr>
      <w:r>
        <w:lastRenderedPageBreak/>
        <w:t>Homework</w:t>
      </w:r>
      <w:r w:rsidR="004E1A97">
        <w:t xml:space="preserve"> (QM 3.1, 3.3, 3.4, 3.5)</w:t>
      </w:r>
    </w:p>
    <w:p w14:paraId="6A0198B8" w14:textId="77777777" w:rsidR="00FA7E13" w:rsidRPr="00FA7E13" w:rsidRDefault="00FA7E13" w:rsidP="00C808D9">
      <w:pPr>
        <w:pStyle w:val="Heading4"/>
      </w:pPr>
      <w:r w:rsidRPr="00FA7E13">
        <w:t>Paste in any assignments students must go do outside of class</w:t>
      </w:r>
      <w:r w:rsidR="00F300BD">
        <w:t xml:space="preserve"> below (</w:t>
      </w:r>
      <w:r w:rsidRPr="00FA7E13">
        <w:t>research, reading, etc.</w:t>
      </w:r>
      <w:r w:rsidR="00F300BD">
        <w:t>).</w:t>
      </w:r>
    </w:p>
    <w:p w14:paraId="5A4CAE46" w14:textId="77777777" w:rsidR="00624567" w:rsidRPr="00FA7E13" w:rsidRDefault="00FA7E13" w:rsidP="00C808D9">
      <w:pPr>
        <w:pStyle w:val="Heading4"/>
      </w:pPr>
      <w:r>
        <w:t xml:space="preserve">Remember: </w:t>
      </w:r>
      <w:r w:rsidR="003653D5" w:rsidRPr="00FA7E13">
        <w:t xml:space="preserve">Homework does NOT count towards the </w:t>
      </w:r>
      <w:r w:rsidR="00325E84">
        <w:t>4</w:t>
      </w:r>
      <w:r w:rsidR="003653D5" w:rsidRPr="00FA7E13">
        <w:t>5 required contact hours in a 3 credit course!</w:t>
      </w:r>
    </w:p>
    <w:p w14:paraId="4AC68EB1" w14:textId="77777777" w:rsidR="00343070" w:rsidRDefault="00343070" w:rsidP="00C808D9"/>
    <w:p w14:paraId="3E5CFF48" w14:textId="77777777" w:rsidR="00EF23AF" w:rsidRDefault="00EF23AF" w:rsidP="00C808D9"/>
    <w:p w14:paraId="10BA44FA" w14:textId="77777777" w:rsidR="00343070" w:rsidRDefault="00343070" w:rsidP="00343070">
      <w:pPr>
        <w:rPr>
          <w:rFonts w:ascii="Calibri" w:eastAsia="Times New Roman" w:hAnsi="Calibri"/>
          <w:color w:val="4F81BD"/>
          <w:sz w:val="26"/>
          <w:szCs w:val="28"/>
        </w:rPr>
      </w:pPr>
      <w:r>
        <w:br w:type="page"/>
      </w:r>
    </w:p>
    <w:p w14:paraId="54F4D9CD" w14:textId="77777777" w:rsidR="00957D6A" w:rsidRDefault="000D09B9" w:rsidP="000D09B9">
      <w:pPr>
        <w:pStyle w:val="Heading2"/>
      </w:pPr>
      <w:r>
        <w:lastRenderedPageBreak/>
        <w:t>Assessments</w:t>
      </w:r>
      <w:r w:rsidR="009E2C8D">
        <w:t xml:space="preserve"> (QM 3.1, 3.3, 3.4, 3.5)</w:t>
      </w:r>
    </w:p>
    <w:p w14:paraId="5054630A" w14:textId="77777777" w:rsidR="000D09B9" w:rsidRPr="000D09B9" w:rsidRDefault="00A22EEF" w:rsidP="00152E14">
      <w:pPr>
        <w:pStyle w:val="Heading4"/>
      </w:pPr>
      <w:r>
        <w:t>List</w:t>
      </w:r>
      <w:r w:rsidR="000D09B9" w:rsidRPr="000D09B9">
        <w:t xml:space="preserve"> quizzes, exams, projects, portfolios, etc.</w:t>
      </w:r>
    </w:p>
    <w:p w14:paraId="5068611B" w14:textId="77777777" w:rsidR="000D09B9" w:rsidRDefault="00A22EEF" w:rsidP="00152E14">
      <w:pPr>
        <w:pStyle w:val="Heading4"/>
      </w:pPr>
      <w:r>
        <w:t>E-mail files for these items to your Instructional Designer.</w:t>
      </w:r>
    </w:p>
    <w:p w14:paraId="4F6226EB" w14:textId="77777777" w:rsidR="00343070" w:rsidRDefault="00D57B5D" w:rsidP="00D57B5D">
      <w:pPr>
        <w:pStyle w:val="ListParagraph"/>
        <w:numPr>
          <w:ilvl w:val="0"/>
          <w:numId w:val="4"/>
        </w:numPr>
      </w:pPr>
      <w:r>
        <w:t xml:space="preserve"> </w:t>
      </w:r>
    </w:p>
    <w:p w14:paraId="037BE49C" w14:textId="77777777" w:rsidR="00D57B5D" w:rsidRDefault="00D57B5D" w:rsidP="00D57B5D">
      <w:pPr>
        <w:pStyle w:val="ListParagraph"/>
        <w:numPr>
          <w:ilvl w:val="0"/>
          <w:numId w:val="4"/>
        </w:numPr>
      </w:pPr>
      <w:r>
        <w:t xml:space="preserve"> </w:t>
      </w:r>
    </w:p>
    <w:p w14:paraId="42FDE2FA" w14:textId="77777777" w:rsidR="00D57B5D" w:rsidRDefault="00D57B5D" w:rsidP="00D57B5D">
      <w:pPr>
        <w:pStyle w:val="ListParagraph"/>
        <w:numPr>
          <w:ilvl w:val="0"/>
          <w:numId w:val="4"/>
        </w:numPr>
      </w:pPr>
      <w:r>
        <w:t xml:space="preserve"> </w:t>
      </w:r>
    </w:p>
    <w:p w14:paraId="20F97467" w14:textId="77777777" w:rsidR="00D57B5D" w:rsidRDefault="00D57B5D" w:rsidP="00D57B5D">
      <w:pPr>
        <w:pStyle w:val="ListParagraph"/>
        <w:numPr>
          <w:ilvl w:val="0"/>
          <w:numId w:val="4"/>
        </w:numPr>
      </w:pPr>
    </w:p>
    <w:p w14:paraId="1CF35642" w14:textId="77777777" w:rsidR="00343070" w:rsidRPr="009C5C58" w:rsidRDefault="00343070" w:rsidP="009C5C58">
      <w:pPr>
        <w:ind w:left="360"/>
        <w:rPr>
          <w:rFonts w:ascii="Calibri" w:eastAsia="Times New Roman" w:hAnsi="Calibri"/>
          <w:color w:val="4F81BD"/>
          <w:sz w:val="26"/>
          <w:szCs w:val="28"/>
        </w:rPr>
      </w:pPr>
      <w:r>
        <w:br w:type="page"/>
      </w:r>
    </w:p>
    <w:p w14:paraId="3E40D65A" w14:textId="77777777" w:rsidR="006C6372" w:rsidRDefault="006C6372" w:rsidP="006C6372">
      <w:pPr>
        <w:pStyle w:val="Heading2"/>
      </w:pPr>
      <w:r>
        <w:lastRenderedPageBreak/>
        <w:t>Reminders</w:t>
      </w:r>
    </w:p>
    <w:p w14:paraId="586C1342" w14:textId="77777777" w:rsidR="006C6372" w:rsidRDefault="006C6372" w:rsidP="006C6372">
      <w:r>
        <w:t>As you finish collecting materials for this module, double check that you have included these items:</w:t>
      </w:r>
    </w:p>
    <w:p w14:paraId="452BBFA4" w14:textId="77777777" w:rsidR="006C6372" w:rsidRDefault="006C6372" w:rsidP="006C6372">
      <w:pPr>
        <w:pStyle w:val="ListParagraph"/>
        <w:numPr>
          <w:ilvl w:val="0"/>
          <w:numId w:val="9"/>
        </w:numPr>
      </w:pPr>
      <w:r>
        <w:t>Measurable Learning Objectives</w:t>
      </w:r>
    </w:p>
    <w:p w14:paraId="3A63C94D" w14:textId="77777777" w:rsidR="006C6372" w:rsidRDefault="006C6372" w:rsidP="006C6372">
      <w:pPr>
        <w:pStyle w:val="ListParagraph"/>
        <w:numPr>
          <w:ilvl w:val="0"/>
          <w:numId w:val="9"/>
        </w:numPr>
      </w:pPr>
      <w:r>
        <w:t>Introduction/Overview</w:t>
      </w:r>
    </w:p>
    <w:p w14:paraId="212E56D5" w14:textId="77777777" w:rsidR="006C6372" w:rsidRDefault="006C6372" w:rsidP="006C6372">
      <w:pPr>
        <w:pStyle w:val="ListParagraph"/>
        <w:numPr>
          <w:ilvl w:val="0"/>
          <w:numId w:val="9"/>
        </w:numPr>
      </w:pPr>
      <w:r>
        <w:t>Does your Activities Checklist include all student work, both graded and ungraded?</w:t>
      </w:r>
    </w:p>
    <w:p w14:paraId="09C5E447" w14:textId="77777777" w:rsidR="006C6372" w:rsidRDefault="006C6372" w:rsidP="006C6372">
      <w:pPr>
        <w:pStyle w:val="ListParagraph"/>
        <w:numPr>
          <w:ilvl w:val="0"/>
          <w:numId w:val="9"/>
        </w:numPr>
      </w:pPr>
      <w:r>
        <w:t>Do your pages of Student-Content Interaction have headers on each page?</w:t>
      </w:r>
    </w:p>
    <w:p w14:paraId="07D3226E" w14:textId="77777777" w:rsidR="006C6372" w:rsidRDefault="006C6372" w:rsidP="006C6372">
      <w:pPr>
        <w:pStyle w:val="ListParagraph"/>
        <w:numPr>
          <w:ilvl w:val="0"/>
          <w:numId w:val="9"/>
        </w:numPr>
      </w:pPr>
      <w:r>
        <w:t>Did you add a link or source for any images, videos, or audio?</w:t>
      </w:r>
    </w:p>
    <w:p w14:paraId="49DC9700" w14:textId="77777777" w:rsidR="00957D6A" w:rsidRDefault="006C6372" w:rsidP="00C67358">
      <w:pPr>
        <w:pStyle w:val="ListParagraph"/>
        <w:numPr>
          <w:ilvl w:val="1"/>
          <w:numId w:val="9"/>
        </w:numPr>
      </w:pPr>
      <w:r>
        <w:t>Remember to send your Instructional Designer any audio or video clips via e-mail/</w:t>
      </w:r>
      <w:proofErr w:type="spellStart"/>
      <w:r>
        <w:t>dropbox</w:t>
      </w:r>
      <w:proofErr w:type="spellEnd"/>
      <w:r>
        <w:t>/mailing a CD.</w:t>
      </w:r>
    </w:p>
    <w:p w14:paraId="2E99A7F4" w14:textId="77777777" w:rsidR="00540213" w:rsidRDefault="00540213" w:rsidP="00C67358">
      <w:pPr>
        <w:pStyle w:val="ListParagraph"/>
        <w:numPr>
          <w:ilvl w:val="1"/>
          <w:numId w:val="9"/>
        </w:numPr>
      </w:pPr>
      <w:r>
        <w:t>Did you note which screen a particular video or audio file should be included on?</w:t>
      </w:r>
    </w:p>
    <w:p w14:paraId="57CD0405" w14:textId="77777777" w:rsidR="000425E4" w:rsidRDefault="000425E4" w:rsidP="000425E4">
      <w:pPr>
        <w:pStyle w:val="ListParagraph"/>
        <w:numPr>
          <w:ilvl w:val="0"/>
          <w:numId w:val="9"/>
        </w:numPr>
      </w:pPr>
      <w:r>
        <w:t>Did you include student-student activity details?</w:t>
      </w:r>
    </w:p>
    <w:p w14:paraId="6F201F7C" w14:textId="77777777" w:rsidR="000425E4" w:rsidRDefault="000425E4" w:rsidP="000425E4">
      <w:pPr>
        <w:pStyle w:val="ListParagraph"/>
        <w:numPr>
          <w:ilvl w:val="0"/>
          <w:numId w:val="9"/>
        </w:numPr>
      </w:pPr>
      <w:r>
        <w:t>Remember to e-mail quizzes, exams, etc. to your Instructional Designer, with the correct answers marked, if applicable.</w:t>
      </w:r>
    </w:p>
    <w:p w14:paraId="3E64D8ED" w14:textId="77777777" w:rsidR="000425E4" w:rsidRPr="002D1CD5" w:rsidRDefault="006C3602" w:rsidP="000425E4">
      <w:pPr>
        <w:pStyle w:val="ListParagraph"/>
        <w:numPr>
          <w:ilvl w:val="0"/>
          <w:numId w:val="9"/>
        </w:numPr>
      </w:pPr>
      <w:r>
        <w:t>Remember to e-mail rubrics or grading criteria for all activities to your Instructional Designer.</w:t>
      </w:r>
    </w:p>
    <w:sectPr w:rsidR="000425E4" w:rsidRPr="002D1CD5" w:rsidSect="007253C2">
      <w:headerReference w:type="even" r:id="rId11"/>
      <w:headerReference w:type="default" r:id="rId12"/>
      <w:footerReference w:type="default" r:id="rId13"/>
      <w:headerReference w:type="first" r:id="rId14"/>
      <w:pgSz w:w="12240" w:h="15840"/>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29F31" w14:textId="77777777" w:rsidR="007D75D5" w:rsidRDefault="007D75D5" w:rsidP="00C52DD0">
      <w:r>
        <w:separator/>
      </w:r>
    </w:p>
  </w:endnote>
  <w:endnote w:type="continuationSeparator" w:id="0">
    <w:p w14:paraId="2043FBDC" w14:textId="77777777" w:rsidR="007D75D5" w:rsidRDefault="007D75D5" w:rsidP="00C5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F3E9F9" w14:textId="77777777" w:rsidR="0014754D" w:rsidRDefault="00C12672" w:rsidP="00C7341E">
    <w:pPr>
      <w:pStyle w:val="Footer"/>
      <w:tabs>
        <w:tab w:val="clear" w:pos="4320"/>
        <w:tab w:val="clear" w:pos="8640"/>
        <w:tab w:val="left" w:pos="5175"/>
      </w:tabs>
    </w:pPr>
    <w:r>
      <w:rPr>
        <w:noProof/>
        <w:lang w:eastAsia="en-US"/>
      </w:rPr>
      <w:drawing>
        <wp:anchor distT="0" distB="0" distL="114300" distR="114300" simplePos="0" relativeHeight="251656704" behindDoc="0" locked="0" layoutInCell="1" allowOverlap="1" wp14:anchorId="217CD468" wp14:editId="4CED5C2B">
          <wp:simplePos x="0" y="0"/>
          <wp:positionH relativeFrom="column">
            <wp:posOffset>-228600</wp:posOffset>
          </wp:positionH>
          <wp:positionV relativeFrom="paragraph">
            <wp:posOffset>-31115</wp:posOffset>
          </wp:positionV>
          <wp:extent cx="8660130" cy="662305"/>
          <wp:effectExtent l="0" t="0" r="0" b="0"/>
          <wp:wrapSquare wrapText="bothSides"/>
          <wp:docPr id="483" name="Picture 483" descr="WVU iDesign - West Virginia University - idesign.wvu.edu&#10;West Virginia University is an Equal Opportunity/Affirmative Action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VU iDesign - West Virginia University - idesign.wvu.edu&#10;West Virginia University is an Equal Opportunity/Affirmative Action Instit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0130" cy="662305"/>
                  </a:xfrm>
                  <a:prstGeom prst="rect">
                    <a:avLst/>
                  </a:prstGeom>
                  <a:noFill/>
                </pic:spPr>
              </pic:pic>
            </a:graphicData>
          </a:graphic>
          <wp14:sizeRelH relativeFrom="page">
            <wp14:pctWidth>0</wp14:pctWidth>
          </wp14:sizeRelH>
          <wp14:sizeRelV relativeFrom="page">
            <wp14:pctHeight>0</wp14:pctHeight>
          </wp14:sizeRelV>
        </wp:anchor>
      </w:drawing>
    </w:r>
    <w:r w:rsidR="0014754D">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EBF1E" w14:textId="77777777" w:rsidR="007D75D5" w:rsidRDefault="007D75D5" w:rsidP="00C52DD0">
      <w:r>
        <w:separator/>
      </w:r>
    </w:p>
  </w:footnote>
  <w:footnote w:type="continuationSeparator" w:id="0">
    <w:p w14:paraId="5FC8EFFC" w14:textId="77777777" w:rsidR="007D75D5" w:rsidRDefault="007D75D5" w:rsidP="00C52D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6519FA" w14:textId="77777777" w:rsidR="0014754D" w:rsidRDefault="004A575D">
    <w:pPr>
      <w:pStyle w:val="Header"/>
    </w:pPr>
    <w:r>
      <w:rPr>
        <w:noProof/>
        <w:lang w:eastAsia="en-US"/>
      </w:rPr>
      <w:pict w14:anchorId="0B7EF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9in;height:828pt;z-index:-251657728;mso-wrap-edited:f;mso-position-horizontal:center;mso-position-horizontal-relative:margin;mso-position-vertical:center;mso-position-vertical-relative:margin" wrapcoords="-25 0 -25 21560 21600 21560 21600 0 -25 0">
          <v:imagedata r:id="rId1" o:title="iDesign_flyer_fulladdress"/>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873961201"/>
      <w:docPartObj>
        <w:docPartGallery w:val="Page Numbers (Top of Page)"/>
        <w:docPartUnique/>
      </w:docPartObj>
    </w:sdtPr>
    <w:sdtEndPr>
      <w:rPr>
        <w:rFonts w:asciiTheme="minorHAnsi" w:hAnsiTheme="minorHAnsi"/>
      </w:rPr>
    </w:sdtEndPr>
    <w:sdtContent>
      <w:p w14:paraId="08C47CDE" w14:textId="77777777" w:rsidR="007253C2" w:rsidRPr="007253C2" w:rsidRDefault="007253C2">
        <w:pPr>
          <w:pStyle w:val="Header"/>
          <w:rPr>
            <w:rFonts w:asciiTheme="minorHAnsi" w:hAnsiTheme="minorHAnsi"/>
          </w:rPr>
        </w:pPr>
        <w:r w:rsidRPr="007253C2">
          <w:rPr>
            <w:rFonts w:asciiTheme="minorHAnsi" w:hAnsiTheme="minorHAnsi"/>
          </w:rPr>
          <w:t xml:space="preserve">Page </w:t>
        </w:r>
        <w:r w:rsidRPr="007253C2">
          <w:rPr>
            <w:rFonts w:asciiTheme="minorHAnsi" w:hAnsiTheme="minorHAnsi"/>
            <w:b/>
            <w:bCs/>
          </w:rPr>
          <w:fldChar w:fldCharType="begin"/>
        </w:r>
        <w:r w:rsidRPr="007253C2">
          <w:rPr>
            <w:rFonts w:asciiTheme="minorHAnsi" w:hAnsiTheme="minorHAnsi"/>
            <w:b/>
            <w:bCs/>
          </w:rPr>
          <w:instrText xml:space="preserve"> PAGE </w:instrText>
        </w:r>
        <w:r w:rsidRPr="007253C2">
          <w:rPr>
            <w:rFonts w:asciiTheme="minorHAnsi" w:hAnsiTheme="minorHAnsi"/>
            <w:b/>
            <w:bCs/>
          </w:rPr>
          <w:fldChar w:fldCharType="separate"/>
        </w:r>
        <w:r w:rsidR="004A575D">
          <w:rPr>
            <w:rFonts w:asciiTheme="minorHAnsi" w:hAnsiTheme="minorHAnsi"/>
            <w:b/>
            <w:bCs/>
            <w:noProof/>
          </w:rPr>
          <w:t>4</w:t>
        </w:r>
        <w:r w:rsidRPr="007253C2">
          <w:rPr>
            <w:rFonts w:asciiTheme="minorHAnsi" w:hAnsiTheme="minorHAnsi"/>
            <w:b/>
            <w:bCs/>
          </w:rPr>
          <w:fldChar w:fldCharType="end"/>
        </w:r>
        <w:r w:rsidRPr="007253C2">
          <w:rPr>
            <w:rFonts w:asciiTheme="minorHAnsi" w:hAnsiTheme="minorHAnsi"/>
          </w:rPr>
          <w:t xml:space="preserve"> of </w:t>
        </w:r>
        <w:r w:rsidRPr="007253C2">
          <w:rPr>
            <w:rFonts w:asciiTheme="minorHAnsi" w:hAnsiTheme="minorHAnsi"/>
            <w:b/>
            <w:bCs/>
          </w:rPr>
          <w:fldChar w:fldCharType="begin"/>
        </w:r>
        <w:r w:rsidRPr="007253C2">
          <w:rPr>
            <w:rFonts w:asciiTheme="minorHAnsi" w:hAnsiTheme="minorHAnsi"/>
            <w:b/>
            <w:bCs/>
          </w:rPr>
          <w:instrText xml:space="preserve"> NUMPAGES  </w:instrText>
        </w:r>
        <w:r w:rsidRPr="007253C2">
          <w:rPr>
            <w:rFonts w:asciiTheme="minorHAnsi" w:hAnsiTheme="minorHAnsi"/>
            <w:b/>
            <w:bCs/>
          </w:rPr>
          <w:fldChar w:fldCharType="separate"/>
        </w:r>
        <w:r w:rsidR="004A575D">
          <w:rPr>
            <w:rFonts w:asciiTheme="minorHAnsi" w:hAnsiTheme="minorHAnsi"/>
            <w:b/>
            <w:bCs/>
            <w:noProof/>
          </w:rPr>
          <w:t>9</w:t>
        </w:r>
        <w:r w:rsidRPr="007253C2">
          <w:rPr>
            <w:rFonts w:asciiTheme="minorHAnsi" w:hAnsiTheme="minorHAnsi"/>
            <w:b/>
            <w:bCs/>
          </w:rPr>
          <w:fldChar w:fldCharType="end"/>
        </w:r>
      </w:p>
    </w:sdtContent>
  </w:sdt>
  <w:p w14:paraId="74F70C5D" w14:textId="77777777" w:rsidR="0014754D" w:rsidRPr="00E840E3" w:rsidRDefault="0014754D" w:rsidP="00E840E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C41769" w14:textId="77777777" w:rsidR="007253C2" w:rsidRDefault="007253C2">
    <w:pPr>
      <w:pStyle w:val="Header"/>
    </w:pPr>
    <w:r>
      <w:rPr>
        <w:noProof/>
        <w:lang w:eastAsia="en-US"/>
      </w:rPr>
      <mc:AlternateContent>
        <mc:Choice Requires="wps">
          <w:drawing>
            <wp:anchor distT="0" distB="0" distL="114300" distR="114300" simplePos="0" relativeHeight="251657728" behindDoc="0" locked="0" layoutInCell="1" allowOverlap="1" wp14:anchorId="48F5B4EA" wp14:editId="152A3FF0">
              <wp:simplePos x="0" y="0"/>
              <wp:positionH relativeFrom="column">
                <wp:posOffset>-1125855</wp:posOffset>
              </wp:positionH>
              <wp:positionV relativeFrom="paragraph">
                <wp:posOffset>-523875</wp:posOffset>
              </wp:positionV>
              <wp:extent cx="10336530" cy="1143000"/>
              <wp:effectExtent l="0" t="0" r="7620" b="0"/>
              <wp:wrapNone/>
              <wp:docPr id="1" name="Text Box 2" descr="wvu header_on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530" cy="1143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7683C" w14:textId="77777777" w:rsidR="007253C2" w:rsidRPr="00DC1EAE" w:rsidRDefault="007253C2" w:rsidP="007253C2">
                          <w:pPr>
                            <w:rPr>
                              <w:sz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alt="wvu header_only" style="position:absolute;margin-left:-88.65pt;margin-top:-41.25pt;width:813.9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&#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" stroked="f">
              <v:fill r:id="rId2" o:title="wvu header_only" recolor="t" type="frame"/>
              <v:textbox>
                <w:txbxContent>
                  <w:p w:rsidR="007253C2" w:rsidRPr="00DC1EAE" w:rsidRDefault="007253C2" w:rsidP="007253C2">
                    <w:pPr>
                      <w:rPr>
                        <w:sz w:val="36"/>
                      </w:rPr>
                    </w:pP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16088"/>
    <w:multiLevelType w:val="hybridMultilevel"/>
    <w:tmpl w:val="37FE6776"/>
    <w:lvl w:ilvl="0" w:tplc="B6C435B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31D0B"/>
    <w:multiLevelType w:val="hybridMultilevel"/>
    <w:tmpl w:val="7AFA289A"/>
    <w:lvl w:ilvl="0" w:tplc="E6F61144">
      <w:start w:val="1"/>
      <w:numFmt w:val="decimal"/>
      <w:lvlText w:val="%1."/>
      <w:lvlJc w:val="left"/>
      <w:pPr>
        <w:tabs>
          <w:tab w:val="num" w:pos="720"/>
        </w:tabs>
        <w:ind w:left="720" w:hanging="360"/>
      </w:pPr>
      <w:rPr>
        <w:b/>
        <w:color w:val="000000" w:themeColor="text1"/>
      </w:rPr>
    </w:lvl>
    <w:lvl w:ilvl="1" w:tplc="A5CE5C2A" w:tentative="1">
      <w:start w:val="1"/>
      <w:numFmt w:val="decimal"/>
      <w:lvlText w:val="%2."/>
      <w:lvlJc w:val="left"/>
      <w:pPr>
        <w:tabs>
          <w:tab w:val="num" w:pos="1440"/>
        </w:tabs>
        <w:ind w:left="1440" w:hanging="360"/>
      </w:pPr>
    </w:lvl>
    <w:lvl w:ilvl="2" w:tplc="20F48E64" w:tentative="1">
      <w:start w:val="1"/>
      <w:numFmt w:val="decimal"/>
      <w:lvlText w:val="%3."/>
      <w:lvlJc w:val="left"/>
      <w:pPr>
        <w:tabs>
          <w:tab w:val="num" w:pos="2160"/>
        </w:tabs>
        <w:ind w:left="2160" w:hanging="360"/>
      </w:pPr>
    </w:lvl>
    <w:lvl w:ilvl="3" w:tplc="2828EF1E" w:tentative="1">
      <w:start w:val="1"/>
      <w:numFmt w:val="decimal"/>
      <w:lvlText w:val="%4."/>
      <w:lvlJc w:val="left"/>
      <w:pPr>
        <w:tabs>
          <w:tab w:val="num" w:pos="2880"/>
        </w:tabs>
        <w:ind w:left="2880" w:hanging="360"/>
      </w:pPr>
    </w:lvl>
    <w:lvl w:ilvl="4" w:tplc="033ED794" w:tentative="1">
      <w:start w:val="1"/>
      <w:numFmt w:val="decimal"/>
      <w:lvlText w:val="%5."/>
      <w:lvlJc w:val="left"/>
      <w:pPr>
        <w:tabs>
          <w:tab w:val="num" w:pos="3600"/>
        </w:tabs>
        <w:ind w:left="3600" w:hanging="360"/>
      </w:pPr>
    </w:lvl>
    <w:lvl w:ilvl="5" w:tplc="D31EDFF0" w:tentative="1">
      <w:start w:val="1"/>
      <w:numFmt w:val="decimal"/>
      <w:lvlText w:val="%6."/>
      <w:lvlJc w:val="left"/>
      <w:pPr>
        <w:tabs>
          <w:tab w:val="num" w:pos="4320"/>
        </w:tabs>
        <w:ind w:left="4320" w:hanging="360"/>
      </w:pPr>
    </w:lvl>
    <w:lvl w:ilvl="6" w:tplc="8AEAD982" w:tentative="1">
      <w:start w:val="1"/>
      <w:numFmt w:val="decimal"/>
      <w:lvlText w:val="%7."/>
      <w:lvlJc w:val="left"/>
      <w:pPr>
        <w:tabs>
          <w:tab w:val="num" w:pos="5040"/>
        </w:tabs>
        <w:ind w:left="5040" w:hanging="360"/>
      </w:pPr>
    </w:lvl>
    <w:lvl w:ilvl="7" w:tplc="05F6EBE8" w:tentative="1">
      <w:start w:val="1"/>
      <w:numFmt w:val="decimal"/>
      <w:lvlText w:val="%8."/>
      <w:lvlJc w:val="left"/>
      <w:pPr>
        <w:tabs>
          <w:tab w:val="num" w:pos="5760"/>
        </w:tabs>
        <w:ind w:left="5760" w:hanging="360"/>
      </w:pPr>
    </w:lvl>
    <w:lvl w:ilvl="8" w:tplc="DE7A954A" w:tentative="1">
      <w:start w:val="1"/>
      <w:numFmt w:val="decimal"/>
      <w:lvlText w:val="%9."/>
      <w:lvlJc w:val="left"/>
      <w:pPr>
        <w:tabs>
          <w:tab w:val="num" w:pos="6480"/>
        </w:tabs>
        <w:ind w:left="6480" w:hanging="360"/>
      </w:pPr>
    </w:lvl>
  </w:abstractNum>
  <w:abstractNum w:abstractNumId="2">
    <w:nsid w:val="1E886F5B"/>
    <w:multiLevelType w:val="hybridMultilevel"/>
    <w:tmpl w:val="AA5AC668"/>
    <w:lvl w:ilvl="0" w:tplc="3B0A480C">
      <w:start w:val="1"/>
      <w:numFmt w:val="bullet"/>
      <w:lvlText w:val="•"/>
      <w:lvlJc w:val="left"/>
      <w:pPr>
        <w:tabs>
          <w:tab w:val="num" w:pos="720"/>
        </w:tabs>
        <w:ind w:left="720" w:hanging="360"/>
      </w:pPr>
      <w:rPr>
        <w:rFonts w:ascii="Arial" w:hAnsi="Arial" w:hint="default"/>
      </w:rPr>
    </w:lvl>
    <w:lvl w:ilvl="1" w:tplc="66FA07D8" w:tentative="1">
      <w:start w:val="1"/>
      <w:numFmt w:val="bullet"/>
      <w:lvlText w:val="•"/>
      <w:lvlJc w:val="left"/>
      <w:pPr>
        <w:tabs>
          <w:tab w:val="num" w:pos="1440"/>
        </w:tabs>
        <w:ind w:left="1440" w:hanging="360"/>
      </w:pPr>
      <w:rPr>
        <w:rFonts w:ascii="Arial" w:hAnsi="Arial" w:hint="default"/>
      </w:rPr>
    </w:lvl>
    <w:lvl w:ilvl="2" w:tplc="2EBC6E74" w:tentative="1">
      <w:start w:val="1"/>
      <w:numFmt w:val="bullet"/>
      <w:lvlText w:val="•"/>
      <w:lvlJc w:val="left"/>
      <w:pPr>
        <w:tabs>
          <w:tab w:val="num" w:pos="2160"/>
        </w:tabs>
        <w:ind w:left="2160" w:hanging="360"/>
      </w:pPr>
      <w:rPr>
        <w:rFonts w:ascii="Arial" w:hAnsi="Arial" w:hint="default"/>
      </w:rPr>
    </w:lvl>
    <w:lvl w:ilvl="3" w:tplc="E6143A28" w:tentative="1">
      <w:start w:val="1"/>
      <w:numFmt w:val="bullet"/>
      <w:lvlText w:val="•"/>
      <w:lvlJc w:val="left"/>
      <w:pPr>
        <w:tabs>
          <w:tab w:val="num" w:pos="2880"/>
        </w:tabs>
        <w:ind w:left="2880" w:hanging="360"/>
      </w:pPr>
      <w:rPr>
        <w:rFonts w:ascii="Arial" w:hAnsi="Arial" w:hint="default"/>
      </w:rPr>
    </w:lvl>
    <w:lvl w:ilvl="4" w:tplc="8F88C150" w:tentative="1">
      <w:start w:val="1"/>
      <w:numFmt w:val="bullet"/>
      <w:lvlText w:val="•"/>
      <w:lvlJc w:val="left"/>
      <w:pPr>
        <w:tabs>
          <w:tab w:val="num" w:pos="3600"/>
        </w:tabs>
        <w:ind w:left="3600" w:hanging="360"/>
      </w:pPr>
      <w:rPr>
        <w:rFonts w:ascii="Arial" w:hAnsi="Arial" w:hint="default"/>
      </w:rPr>
    </w:lvl>
    <w:lvl w:ilvl="5" w:tplc="A5E60E0C" w:tentative="1">
      <w:start w:val="1"/>
      <w:numFmt w:val="bullet"/>
      <w:lvlText w:val="•"/>
      <w:lvlJc w:val="left"/>
      <w:pPr>
        <w:tabs>
          <w:tab w:val="num" w:pos="4320"/>
        </w:tabs>
        <w:ind w:left="4320" w:hanging="360"/>
      </w:pPr>
      <w:rPr>
        <w:rFonts w:ascii="Arial" w:hAnsi="Arial" w:hint="default"/>
      </w:rPr>
    </w:lvl>
    <w:lvl w:ilvl="6" w:tplc="54A46BD0" w:tentative="1">
      <w:start w:val="1"/>
      <w:numFmt w:val="bullet"/>
      <w:lvlText w:val="•"/>
      <w:lvlJc w:val="left"/>
      <w:pPr>
        <w:tabs>
          <w:tab w:val="num" w:pos="5040"/>
        </w:tabs>
        <w:ind w:left="5040" w:hanging="360"/>
      </w:pPr>
      <w:rPr>
        <w:rFonts w:ascii="Arial" w:hAnsi="Arial" w:hint="default"/>
      </w:rPr>
    </w:lvl>
    <w:lvl w:ilvl="7" w:tplc="9484F6CC" w:tentative="1">
      <w:start w:val="1"/>
      <w:numFmt w:val="bullet"/>
      <w:lvlText w:val="•"/>
      <w:lvlJc w:val="left"/>
      <w:pPr>
        <w:tabs>
          <w:tab w:val="num" w:pos="5760"/>
        </w:tabs>
        <w:ind w:left="5760" w:hanging="360"/>
      </w:pPr>
      <w:rPr>
        <w:rFonts w:ascii="Arial" w:hAnsi="Arial" w:hint="default"/>
      </w:rPr>
    </w:lvl>
    <w:lvl w:ilvl="8" w:tplc="9E8AC3F2" w:tentative="1">
      <w:start w:val="1"/>
      <w:numFmt w:val="bullet"/>
      <w:lvlText w:val="•"/>
      <w:lvlJc w:val="left"/>
      <w:pPr>
        <w:tabs>
          <w:tab w:val="num" w:pos="6480"/>
        </w:tabs>
        <w:ind w:left="6480" w:hanging="360"/>
      </w:pPr>
      <w:rPr>
        <w:rFonts w:ascii="Arial" w:hAnsi="Arial" w:hint="default"/>
      </w:rPr>
    </w:lvl>
  </w:abstractNum>
  <w:abstractNum w:abstractNumId="3">
    <w:nsid w:val="218E7CAF"/>
    <w:multiLevelType w:val="hybridMultilevel"/>
    <w:tmpl w:val="7AFA289A"/>
    <w:lvl w:ilvl="0" w:tplc="E6F61144">
      <w:start w:val="1"/>
      <w:numFmt w:val="decimal"/>
      <w:lvlText w:val="%1."/>
      <w:lvlJc w:val="left"/>
      <w:pPr>
        <w:tabs>
          <w:tab w:val="num" w:pos="720"/>
        </w:tabs>
        <w:ind w:left="720" w:hanging="360"/>
      </w:pPr>
      <w:rPr>
        <w:b/>
        <w:color w:val="000000" w:themeColor="text1"/>
      </w:rPr>
    </w:lvl>
    <w:lvl w:ilvl="1" w:tplc="A5CE5C2A" w:tentative="1">
      <w:start w:val="1"/>
      <w:numFmt w:val="decimal"/>
      <w:lvlText w:val="%2."/>
      <w:lvlJc w:val="left"/>
      <w:pPr>
        <w:tabs>
          <w:tab w:val="num" w:pos="1440"/>
        </w:tabs>
        <w:ind w:left="1440" w:hanging="360"/>
      </w:pPr>
    </w:lvl>
    <w:lvl w:ilvl="2" w:tplc="20F48E64" w:tentative="1">
      <w:start w:val="1"/>
      <w:numFmt w:val="decimal"/>
      <w:lvlText w:val="%3."/>
      <w:lvlJc w:val="left"/>
      <w:pPr>
        <w:tabs>
          <w:tab w:val="num" w:pos="2160"/>
        </w:tabs>
        <w:ind w:left="2160" w:hanging="360"/>
      </w:pPr>
    </w:lvl>
    <w:lvl w:ilvl="3" w:tplc="2828EF1E" w:tentative="1">
      <w:start w:val="1"/>
      <w:numFmt w:val="decimal"/>
      <w:lvlText w:val="%4."/>
      <w:lvlJc w:val="left"/>
      <w:pPr>
        <w:tabs>
          <w:tab w:val="num" w:pos="2880"/>
        </w:tabs>
        <w:ind w:left="2880" w:hanging="360"/>
      </w:pPr>
    </w:lvl>
    <w:lvl w:ilvl="4" w:tplc="033ED794" w:tentative="1">
      <w:start w:val="1"/>
      <w:numFmt w:val="decimal"/>
      <w:lvlText w:val="%5."/>
      <w:lvlJc w:val="left"/>
      <w:pPr>
        <w:tabs>
          <w:tab w:val="num" w:pos="3600"/>
        </w:tabs>
        <w:ind w:left="3600" w:hanging="360"/>
      </w:pPr>
    </w:lvl>
    <w:lvl w:ilvl="5" w:tplc="D31EDFF0" w:tentative="1">
      <w:start w:val="1"/>
      <w:numFmt w:val="decimal"/>
      <w:lvlText w:val="%6."/>
      <w:lvlJc w:val="left"/>
      <w:pPr>
        <w:tabs>
          <w:tab w:val="num" w:pos="4320"/>
        </w:tabs>
        <w:ind w:left="4320" w:hanging="360"/>
      </w:pPr>
    </w:lvl>
    <w:lvl w:ilvl="6" w:tplc="8AEAD982" w:tentative="1">
      <w:start w:val="1"/>
      <w:numFmt w:val="decimal"/>
      <w:lvlText w:val="%7."/>
      <w:lvlJc w:val="left"/>
      <w:pPr>
        <w:tabs>
          <w:tab w:val="num" w:pos="5040"/>
        </w:tabs>
        <w:ind w:left="5040" w:hanging="360"/>
      </w:pPr>
    </w:lvl>
    <w:lvl w:ilvl="7" w:tplc="05F6EBE8" w:tentative="1">
      <w:start w:val="1"/>
      <w:numFmt w:val="decimal"/>
      <w:lvlText w:val="%8."/>
      <w:lvlJc w:val="left"/>
      <w:pPr>
        <w:tabs>
          <w:tab w:val="num" w:pos="5760"/>
        </w:tabs>
        <w:ind w:left="5760" w:hanging="360"/>
      </w:pPr>
    </w:lvl>
    <w:lvl w:ilvl="8" w:tplc="DE7A954A" w:tentative="1">
      <w:start w:val="1"/>
      <w:numFmt w:val="decimal"/>
      <w:lvlText w:val="%9."/>
      <w:lvlJc w:val="left"/>
      <w:pPr>
        <w:tabs>
          <w:tab w:val="num" w:pos="6480"/>
        </w:tabs>
        <w:ind w:left="6480" w:hanging="360"/>
      </w:pPr>
    </w:lvl>
  </w:abstractNum>
  <w:abstractNum w:abstractNumId="4">
    <w:nsid w:val="249A52A0"/>
    <w:multiLevelType w:val="hybridMultilevel"/>
    <w:tmpl w:val="1FC2B8CA"/>
    <w:lvl w:ilvl="0" w:tplc="9776295A">
      <w:start w:val="1"/>
      <w:numFmt w:val="bullet"/>
      <w:lvlText w:val="•"/>
      <w:lvlJc w:val="left"/>
      <w:pPr>
        <w:tabs>
          <w:tab w:val="num" w:pos="720"/>
        </w:tabs>
        <w:ind w:left="720" w:hanging="360"/>
      </w:pPr>
      <w:rPr>
        <w:rFonts w:ascii="Arial" w:hAnsi="Arial" w:hint="default"/>
      </w:rPr>
    </w:lvl>
    <w:lvl w:ilvl="1" w:tplc="ECB68EA8" w:tentative="1">
      <w:start w:val="1"/>
      <w:numFmt w:val="bullet"/>
      <w:lvlText w:val="•"/>
      <w:lvlJc w:val="left"/>
      <w:pPr>
        <w:tabs>
          <w:tab w:val="num" w:pos="1440"/>
        </w:tabs>
        <w:ind w:left="1440" w:hanging="360"/>
      </w:pPr>
      <w:rPr>
        <w:rFonts w:ascii="Arial" w:hAnsi="Arial" w:hint="default"/>
      </w:rPr>
    </w:lvl>
    <w:lvl w:ilvl="2" w:tplc="5ECC3DE4" w:tentative="1">
      <w:start w:val="1"/>
      <w:numFmt w:val="bullet"/>
      <w:lvlText w:val="•"/>
      <w:lvlJc w:val="left"/>
      <w:pPr>
        <w:tabs>
          <w:tab w:val="num" w:pos="2160"/>
        </w:tabs>
        <w:ind w:left="2160" w:hanging="360"/>
      </w:pPr>
      <w:rPr>
        <w:rFonts w:ascii="Arial" w:hAnsi="Arial" w:hint="default"/>
      </w:rPr>
    </w:lvl>
    <w:lvl w:ilvl="3" w:tplc="BF1E5A5E" w:tentative="1">
      <w:start w:val="1"/>
      <w:numFmt w:val="bullet"/>
      <w:lvlText w:val="•"/>
      <w:lvlJc w:val="left"/>
      <w:pPr>
        <w:tabs>
          <w:tab w:val="num" w:pos="2880"/>
        </w:tabs>
        <w:ind w:left="2880" w:hanging="360"/>
      </w:pPr>
      <w:rPr>
        <w:rFonts w:ascii="Arial" w:hAnsi="Arial" w:hint="default"/>
      </w:rPr>
    </w:lvl>
    <w:lvl w:ilvl="4" w:tplc="27F688D4" w:tentative="1">
      <w:start w:val="1"/>
      <w:numFmt w:val="bullet"/>
      <w:lvlText w:val="•"/>
      <w:lvlJc w:val="left"/>
      <w:pPr>
        <w:tabs>
          <w:tab w:val="num" w:pos="3600"/>
        </w:tabs>
        <w:ind w:left="3600" w:hanging="360"/>
      </w:pPr>
      <w:rPr>
        <w:rFonts w:ascii="Arial" w:hAnsi="Arial" w:hint="default"/>
      </w:rPr>
    </w:lvl>
    <w:lvl w:ilvl="5" w:tplc="913ADB4A" w:tentative="1">
      <w:start w:val="1"/>
      <w:numFmt w:val="bullet"/>
      <w:lvlText w:val="•"/>
      <w:lvlJc w:val="left"/>
      <w:pPr>
        <w:tabs>
          <w:tab w:val="num" w:pos="4320"/>
        </w:tabs>
        <w:ind w:left="4320" w:hanging="360"/>
      </w:pPr>
      <w:rPr>
        <w:rFonts w:ascii="Arial" w:hAnsi="Arial" w:hint="default"/>
      </w:rPr>
    </w:lvl>
    <w:lvl w:ilvl="6" w:tplc="5D866746" w:tentative="1">
      <w:start w:val="1"/>
      <w:numFmt w:val="bullet"/>
      <w:lvlText w:val="•"/>
      <w:lvlJc w:val="left"/>
      <w:pPr>
        <w:tabs>
          <w:tab w:val="num" w:pos="5040"/>
        </w:tabs>
        <w:ind w:left="5040" w:hanging="360"/>
      </w:pPr>
      <w:rPr>
        <w:rFonts w:ascii="Arial" w:hAnsi="Arial" w:hint="default"/>
      </w:rPr>
    </w:lvl>
    <w:lvl w:ilvl="7" w:tplc="7EECCB90" w:tentative="1">
      <w:start w:val="1"/>
      <w:numFmt w:val="bullet"/>
      <w:lvlText w:val="•"/>
      <w:lvlJc w:val="left"/>
      <w:pPr>
        <w:tabs>
          <w:tab w:val="num" w:pos="5760"/>
        </w:tabs>
        <w:ind w:left="5760" w:hanging="360"/>
      </w:pPr>
      <w:rPr>
        <w:rFonts w:ascii="Arial" w:hAnsi="Arial" w:hint="default"/>
      </w:rPr>
    </w:lvl>
    <w:lvl w:ilvl="8" w:tplc="DDBE3D52" w:tentative="1">
      <w:start w:val="1"/>
      <w:numFmt w:val="bullet"/>
      <w:lvlText w:val="•"/>
      <w:lvlJc w:val="left"/>
      <w:pPr>
        <w:tabs>
          <w:tab w:val="num" w:pos="6480"/>
        </w:tabs>
        <w:ind w:left="6480" w:hanging="360"/>
      </w:pPr>
      <w:rPr>
        <w:rFonts w:ascii="Arial" w:hAnsi="Arial" w:hint="default"/>
      </w:rPr>
    </w:lvl>
  </w:abstractNum>
  <w:abstractNum w:abstractNumId="5">
    <w:nsid w:val="27761BCD"/>
    <w:multiLevelType w:val="hybridMultilevel"/>
    <w:tmpl w:val="7494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274428"/>
    <w:multiLevelType w:val="hybridMultilevel"/>
    <w:tmpl w:val="7E90D25A"/>
    <w:lvl w:ilvl="0" w:tplc="B6C435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3F158D"/>
    <w:multiLevelType w:val="hybridMultilevel"/>
    <w:tmpl w:val="D8AA91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FB82BD6"/>
    <w:multiLevelType w:val="hybridMultilevel"/>
    <w:tmpl w:val="B64648EA"/>
    <w:lvl w:ilvl="0" w:tplc="CC847646">
      <w:start w:val="1"/>
      <w:numFmt w:val="bullet"/>
      <w:lvlText w:val="•"/>
      <w:lvlJc w:val="left"/>
      <w:pPr>
        <w:tabs>
          <w:tab w:val="num" w:pos="720"/>
        </w:tabs>
        <w:ind w:left="720" w:hanging="360"/>
      </w:pPr>
      <w:rPr>
        <w:rFonts w:ascii="Arial" w:hAnsi="Arial" w:hint="default"/>
      </w:rPr>
    </w:lvl>
    <w:lvl w:ilvl="1" w:tplc="F45CF920" w:tentative="1">
      <w:start w:val="1"/>
      <w:numFmt w:val="bullet"/>
      <w:lvlText w:val="•"/>
      <w:lvlJc w:val="left"/>
      <w:pPr>
        <w:tabs>
          <w:tab w:val="num" w:pos="1440"/>
        </w:tabs>
        <w:ind w:left="1440" w:hanging="360"/>
      </w:pPr>
      <w:rPr>
        <w:rFonts w:ascii="Arial" w:hAnsi="Arial" w:hint="default"/>
      </w:rPr>
    </w:lvl>
    <w:lvl w:ilvl="2" w:tplc="DE02A9FE" w:tentative="1">
      <w:start w:val="1"/>
      <w:numFmt w:val="bullet"/>
      <w:lvlText w:val="•"/>
      <w:lvlJc w:val="left"/>
      <w:pPr>
        <w:tabs>
          <w:tab w:val="num" w:pos="2160"/>
        </w:tabs>
        <w:ind w:left="2160" w:hanging="360"/>
      </w:pPr>
      <w:rPr>
        <w:rFonts w:ascii="Arial" w:hAnsi="Arial" w:hint="default"/>
      </w:rPr>
    </w:lvl>
    <w:lvl w:ilvl="3" w:tplc="0F102154" w:tentative="1">
      <w:start w:val="1"/>
      <w:numFmt w:val="bullet"/>
      <w:lvlText w:val="•"/>
      <w:lvlJc w:val="left"/>
      <w:pPr>
        <w:tabs>
          <w:tab w:val="num" w:pos="2880"/>
        </w:tabs>
        <w:ind w:left="2880" w:hanging="360"/>
      </w:pPr>
      <w:rPr>
        <w:rFonts w:ascii="Arial" w:hAnsi="Arial" w:hint="default"/>
      </w:rPr>
    </w:lvl>
    <w:lvl w:ilvl="4" w:tplc="030881F2" w:tentative="1">
      <w:start w:val="1"/>
      <w:numFmt w:val="bullet"/>
      <w:lvlText w:val="•"/>
      <w:lvlJc w:val="left"/>
      <w:pPr>
        <w:tabs>
          <w:tab w:val="num" w:pos="3600"/>
        </w:tabs>
        <w:ind w:left="3600" w:hanging="360"/>
      </w:pPr>
      <w:rPr>
        <w:rFonts w:ascii="Arial" w:hAnsi="Arial" w:hint="default"/>
      </w:rPr>
    </w:lvl>
    <w:lvl w:ilvl="5" w:tplc="B5587914" w:tentative="1">
      <w:start w:val="1"/>
      <w:numFmt w:val="bullet"/>
      <w:lvlText w:val="•"/>
      <w:lvlJc w:val="left"/>
      <w:pPr>
        <w:tabs>
          <w:tab w:val="num" w:pos="4320"/>
        </w:tabs>
        <w:ind w:left="4320" w:hanging="360"/>
      </w:pPr>
      <w:rPr>
        <w:rFonts w:ascii="Arial" w:hAnsi="Arial" w:hint="default"/>
      </w:rPr>
    </w:lvl>
    <w:lvl w:ilvl="6" w:tplc="6F0ECBFA" w:tentative="1">
      <w:start w:val="1"/>
      <w:numFmt w:val="bullet"/>
      <w:lvlText w:val="•"/>
      <w:lvlJc w:val="left"/>
      <w:pPr>
        <w:tabs>
          <w:tab w:val="num" w:pos="5040"/>
        </w:tabs>
        <w:ind w:left="5040" w:hanging="360"/>
      </w:pPr>
      <w:rPr>
        <w:rFonts w:ascii="Arial" w:hAnsi="Arial" w:hint="default"/>
      </w:rPr>
    </w:lvl>
    <w:lvl w:ilvl="7" w:tplc="E66C6708" w:tentative="1">
      <w:start w:val="1"/>
      <w:numFmt w:val="bullet"/>
      <w:lvlText w:val="•"/>
      <w:lvlJc w:val="left"/>
      <w:pPr>
        <w:tabs>
          <w:tab w:val="num" w:pos="5760"/>
        </w:tabs>
        <w:ind w:left="5760" w:hanging="360"/>
      </w:pPr>
      <w:rPr>
        <w:rFonts w:ascii="Arial" w:hAnsi="Arial" w:hint="default"/>
      </w:rPr>
    </w:lvl>
    <w:lvl w:ilvl="8" w:tplc="22EC06A4" w:tentative="1">
      <w:start w:val="1"/>
      <w:numFmt w:val="bullet"/>
      <w:lvlText w:val="•"/>
      <w:lvlJc w:val="left"/>
      <w:pPr>
        <w:tabs>
          <w:tab w:val="num" w:pos="6480"/>
        </w:tabs>
        <w:ind w:left="6480" w:hanging="360"/>
      </w:pPr>
      <w:rPr>
        <w:rFonts w:ascii="Arial" w:hAnsi="Arial"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6"/>
  </w:num>
  <w:num w:numId="5">
    <w:abstractNumId w:val="4"/>
  </w:num>
  <w:num w:numId="6">
    <w:abstractNumId w:val="2"/>
  </w:num>
  <w:num w:numId="7">
    <w:abstractNumId w:val="8"/>
  </w:num>
  <w:num w:numId="8">
    <w:abstractNumId w:val="7"/>
  </w:num>
  <w:num w:numId="9">
    <w:abstractNumId w:val="0"/>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1D8"/>
    <w:rsid w:val="00003C32"/>
    <w:rsid w:val="0000477D"/>
    <w:rsid w:val="00010FBC"/>
    <w:rsid w:val="00011829"/>
    <w:rsid w:val="00015119"/>
    <w:rsid w:val="000173B2"/>
    <w:rsid w:val="00020E76"/>
    <w:rsid w:val="00024D00"/>
    <w:rsid w:val="000310A3"/>
    <w:rsid w:val="00032DB2"/>
    <w:rsid w:val="00034441"/>
    <w:rsid w:val="000344E9"/>
    <w:rsid w:val="000425E4"/>
    <w:rsid w:val="00042CFC"/>
    <w:rsid w:val="00044CC4"/>
    <w:rsid w:val="000454D1"/>
    <w:rsid w:val="000518F3"/>
    <w:rsid w:val="00052623"/>
    <w:rsid w:val="00057D6F"/>
    <w:rsid w:val="000640FA"/>
    <w:rsid w:val="00065CD1"/>
    <w:rsid w:val="00067F15"/>
    <w:rsid w:val="00074591"/>
    <w:rsid w:val="00080D88"/>
    <w:rsid w:val="00084BDD"/>
    <w:rsid w:val="00090402"/>
    <w:rsid w:val="0009139D"/>
    <w:rsid w:val="00093265"/>
    <w:rsid w:val="000A3315"/>
    <w:rsid w:val="000A78AE"/>
    <w:rsid w:val="000B329F"/>
    <w:rsid w:val="000B4FF8"/>
    <w:rsid w:val="000B67C1"/>
    <w:rsid w:val="000C17AD"/>
    <w:rsid w:val="000C2F1D"/>
    <w:rsid w:val="000C3850"/>
    <w:rsid w:val="000C3C79"/>
    <w:rsid w:val="000C6B69"/>
    <w:rsid w:val="000D09B9"/>
    <w:rsid w:val="000D25C6"/>
    <w:rsid w:val="000D2885"/>
    <w:rsid w:val="000D6F55"/>
    <w:rsid w:val="000D78BD"/>
    <w:rsid w:val="000E09A5"/>
    <w:rsid w:val="000E0B62"/>
    <w:rsid w:val="000E115D"/>
    <w:rsid w:val="000E4D54"/>
    <w:rsid w:val="000E55B2"/>
    <w:rsid w:val="000E73FA"/>
    <w:rsid w:val="000F5889"/>
    <w:rsid w:val="000F7313"/>
    <w:rsid w:val="00103CF9"/>
    <w:rsid w:val="00113FF0"/>
    <w:rsid w:val="00114660"/>
    <w:rsid w:val="00115171"/>
    <w:rsid w:val="001160E1"/>
    <w:rsid w:val="001216C2"/>
    <w:rsid w:val="00123B6E"/>
    <w:rsid w:val="00127494"/>
    <w:rsid w:val="001301D3"/>
    <w:rsid w:val="0013096A"/>
    <w:rsid w:val="0014356D"/>
    <w:rsid w:val="0014754D"/>
    <w:rsid w:val="00150940"/>
    <w:rsid w:val="001515FC"/>
    <w:rsid w:val="00152E14"/>
    <w:rsid w:val="0016434A"/>
    <w:rsid w:val="00176CB0"/>
    <w:rsid w:val="001772C5"/>
    <w:rsid w:val="00183A59"/>
    <w:rsid w:val="00184BA9"/>
    <w:rsid w:val="00186FD3"/>
    <w:rsid w:val="00191D54"/>
    <w:rsid w:val="00193A94"/>
    <w:rsid w:val="00195841"/>
    <w:rsid w:val="00197485"/>
    <w:rsid w:val="001A77FA"/>
    <w:rsid w:val="001B1185"/>
    <w:rsid w:val="001B4909"/>
    <w:rsid w:val="001B5C13"/>
    <w:rsid w:val="001B6CED"/>
    <w:rsid w:val="001C5554"/>
    <w:rsid w:val="001C64A5"/>
    <w:rsid w:val="001C7506"/>
    <w:rsid w:val="001D1240"/>
    <w:rsid w:val="001D152B"/>
    <w:rsid w:val="001D235A"/>
    <w:rsid w:val="001D5B89"/>
    <w:rsid w:val="001D5E16"/>
    <w:rsid w:val="001D796F"/>
    <w:rsid w:val="001E3E15"/>
    <w:rsid w:val="001E4380"/>
    <w:rsid w:val="001E5091"/>
    <w:rsid w:val="001E6B56"/>
    <w:rsid w:val="001E6D30"/>
    <w:rsid w:val="001E7365"/>
    <w:rsid w:val="001F002C"/>
    <w:rsid w:val="001F09D1"/>
    <w:rsid w:val="001F407F"/>
    <w:rsid w:val="001F5033"/>
    <w:rsid w:val="001F5655"/>
    <w:rsid w:val="001F58EF"/>
    <w:rsid w:val="001F5F3E"/>
    <w:rsid w:val="001F6481"/>
    <w:rsid w:val="0020681A"/>
    <w:rsid w:val="00211DA6"/>
    <w:rsid w:val="002120C7"/>
    <w:rsid w:val="00213D82"/>
    <w:rsid w:val="00221253"/>
    <w:rsid w:val="00221565"/>
    <w:rsid w:val="00225139"/>
    <w:rsid w:val="00227611"/>
    <w:rsid w:val="00227F1F"/>
    <w:rsid w:val="00230531"/>
    <w:rsid w:val="002324A2"/>
    <w:rsid w:val="002349DA"/>
    <w:rsid w:val="00235D59"/>
    <w:rsid w:val="00236CEC"/>
    <w:rsid w:val="002413C9"/>
    <w:rsid w:val="002442F5"/>
    <w:rsid w:val="00246537"/>
    <w:rsid w:val="00247E34"/>
    <w:rsid w:val="002511A3"/>
    <w:rsid w:val="002520B7"/>
    <w:rsid w:val="00252E5C"/>
    <w:rsid w:val="00254C1D"/>
    <w:rsid w:val="002565D0"/>
    <w:rsid w:val="002577FF"/>
    <w:rsid w:val="00262074"/>
    <w:rsid w:val="0027379A"/>
    <w:rsid w:val="00274A96"/>
    <w:rsid w:val="0028364A"/>
    <w:rsid w:val="00286F57"/>
    <w:rsid w:val="00287E4F"/>
    <w:rsid w:val="00290C55"/>
    <w:rsid w:val="0029647C"/>
    <w:rsid w:val="002967A1"/>
    <w:rsid w:val="002A0923"/>
    <w:rsid w:val="002A39D1"/>
    <w:rsid w:val="002A5691"/>
    <w:rsid w:val="002A77DD"/>
    <w:rsid w:val="002C15AA"/>
    <w:rsid w:val="002C2F40"/>
    <w:rsid w:val="002C65DB"/>
    <w:rsid w:val="002D0508"/>
    <w:rsid w:val="002D1CD5"/>
    <w:rsid w:val="002D459F"/>
    <w:rsid w:val="002D4DB6"/>
    <w:rsid w:val="002D5DA6"/>
    <w:rsid w:val="002E0140"/>
    <w:rsid w:val="002E0165"/>
    <w:rsid w:val="002E0BF3"/>
    <w:rsid w:val="002E1872"/>
    <w:rsid w:val="002E436C"/>
    <w:rsid w:val="002E5042"/>
    <w:rsid w:val="002E5566"/>
    <w:rsid w:val="002F035A"/>
    <w:rsid w:val="002F1CE7"/>
    <w:rsid w:val="002F2EBB"/>
    <w:rsid w:val="002F3024"/>
    <w:rsid w:val="002F42A7"/>
    <w:rsid w:val="002F4400"/>
    <w:rsid w:val="002F63CD"/>
    <w:rsid w:val="002F7AA5"/>
    <w:rsid w:val="00302AAE"/>
    <w:rsid w:val="00302F5B"/>
    <w:rsid w:val="0030795C"/>
    <w:rsid w:val="00307C8F"/>
    <w:rsid w:val="00307D10"/>
    <w:rsid w:val="00325E84"/>
    <w:rsid w:val="003266A1"/>
    <w:rsid w:val="0033039E"/>
    <w:rsid w:val="00330497"/>
    <w:rsid w:val="003306F9"/>
    <w:rsid w:val="00331691"/>
    <w:rsid w:val="003319A9"/>
    <w:rsid w:val="00334403"/>
    <w:rsid w:val="00335741"/>
    <w:rsid w:val="00343070"/>
    <w:rsid w:val="003446DC"/>
    <w:rsid w:val="003459D1"/>
    <w:rsid w:val="00350844"/>
    <w:rsid w:val="00350F7D"/>
    <w:rsid w:val="00351C00"/>
    <w:rsid w:val="0035447A"/>
    <w:rsid w:val="00356D36"/>
    <w:rsid w:val="0036213B"/>
    <w:rsid w:val="003653D5"/>
    <w:rsid w:val="00365949"/>
    <w:rsid w:val="00365E91"/>
    <w:rsid w:val="0036611C"/>
    <w:rsid w:val="00371397"/>
    <w:rsid w:val="003800BA"/>
    <w:rsid w:val="003818B9"/>
    <w:rsid w:val="0039063C"/>
    <w:rsid w:val="003A14EB"/>
    <w:rsid w:val="003A2A42"/>
    <w:rsid w:val="003A6992"/>
    <w:rsid w:val="003A7485"/>
    <w:rsid w:val="003A7B0E"/>
    <w:rsid w:val="003B0FE0"/>
    <w:rsid w:val="003B2343"/>
    <w:rsid w:val="003B2FC3"/>
    <w:rsid w:val="003B340A"/>
    <w:rsid w:val="003B3E7F"/>
    <w:rsid w:val="003D7EFA"/>
    <w:rsid w:val="003E123E"/>
    <w:rsid w:val="003E1DF3"/>
    <w:rsid w:val="003E36C6"/>
    <w:rsid w:val="003E3B36"/>
    <w:rsid w:val="003E46F8"/>
    <w:rsid w:val="003E6953"/>
    <w:rsid w:val="003E7914"/>
    <w:rsid w:val="003E7C9C"/>
    <w:rsid w:val="003F59D2"/>
    <w:rsid w:val="0040035C"/>
    <w:rsid w:val="00400FAC"/>
    <w:rsid w:val="004077A7"/>
    <w:rsid w:val="004150D8"/>
    <w:rsid w:val="00416582"/>
    <w:rsid w:val="00420351"/>
    <w:rsid w:val="004215D3"/>
    <w:rsid w:val="00422812"/>
    <w:rsid w:val="00423DD4"/>
    <w:rsid w:val="00427290"/>
    <w:rsid w:val="004278C7"/>
    <w:rsid w:val="004346E3"/>
    <w:rsid w:val="0044336C"/>
    <w:rsid w:val="00443CB9"/>
    <w:rsid w:val="004514AA"/>
    <w:rsid w:val="004520B7"/>
    <w:rsid w:val="0046172E"/>
    <w:rsid w:val="00461A62"/>
    <w:rsid w:val="00463E95"/>
    <w:rsid w:val="0046672E"/>
    <w:rsid w:val="00466773"/>
    <w:rsid w:val="00466C0A"/>
    <w:rsid w:val="00471AEF"/>
    <w:rsid w:val="0047338B"/>
    <w:rsid w:val="0047368B"/>
    <w:rsid w:val="00474C3C"/>
    <w:rsid w:val="004818F9"/>
    <w:rsid w:val="00482972"/>
    <w:rsid w:val="00484D39"/>
    <w:rsid w:val="00487901"/>
    <w:rsid w:val="004A41B9"/>
    <w:rsid w:val="004A575D"/>
    <w:rsid w:val="004A7D5F"/>
    <w:rsid w:val="004B0D76"/>
    <w:rsid w:val="004B43DE"/>
    <w:rsid w:val="004C09B7"/>
    <w:rsid w:val="004C1D3F"/>
    <w:rsid w:val="004C5924"/>
    <w:rsid w:val="004C7940"/>
    <w:rsid w:val="004C7CFB"/>
    <w:rsid w:val="004D4226"/>
    <w:rsid w:val="004D4378"/>
    <w:rsid w:val="004D4809"/>
    <w:rsid w:val="004D7628"/>
    <w:rsid w:val="004E083D"/>
    <w:rsid w:val="004E1A97"/>
    <w:rsid w:val="004E4ABC"/>
    <w:rsid w:val="004E4F08"/>
    <w:rsid w:val="004F5F3F"/>
    <w:rsid w:val="00500B2C"/>
    <w:rsid w:val="00505678"/>
    <w:rsid w:val="00506863"/>
    <w:rsid w:val="005142E1"/>
    <w:rsid w:val="0051498C"/>
    <w:rsid w:val="00520D30"/>
    <w:rsid w:val="005234B9"/>
    <w:rsid w:val="00523724"/>
    <w:rsid w:val="00525BFA"/>
    <w:rsid w:val="00526BA4"/>
    <w:rsid w:val="00527FA2"/>
    <w:rsid w:val="005338FA"/>
    <w:rsid w:val="00540213"/>
    <w:rsid w:val="0054338B"/>
    <w:rsid w:val="00550B45"/>
    <w:rsid w:val="00553655"/>
    <w:rsid w:val="0055386A"/>
    <w:rsid w:val="0055622F"/>
    <w:rsid w:val="00560494"/>
    <w:rsid w:val="0056120B"/>
    <w:rsid w:val="0056253B"/>
    <w:rsid w:val="00564630"/>
    <w:rsid w:val="00565C6E"/>
    <w:rsid w:val="005677EE"/>
    <w:rsid w:val="005734DE"/>
    <w:rsid w:val="005761D8"/>
    <w:rsid w:val="005777AD"/>
    <w:rsid w:val="0058002F"/>
    <w:rsid w:val="00581301"/>
    <w:rsid w:val="00584E13"/>
    <w:rsid w:val="00586327"/>
    <w:rsid w:val="00587D43"/>
    <w:rsid w:val="00591285"/>
    <w:rsid w:val="0059258C"/>
    <w:rsid w:val="005A0853"/>
    <w:rsid w:val="005A7974"/>
    <w:rsid w:val="005B3308"/>
    <w:rsid w:val="005B459C"/>
    <w:rsid w:val="005B6E17"/>
    <w:rsid w:val="005C467D"/>
    <w:rsid w:val="005C60FD"/>
    <w:rsid w:val="005C7181"/>
    <w:rsid w:val="005D022D"/>
    <w:rsid w:val="005D1653"/>
    <w:rsid w:val="005D5C58"/>
    <w:rsid w:val="005E4538"/>
    <w:rsid w:val="005E51B7"/>
    <w:rsid w:val="005F0CA9"/>
    <w:rsid w:val="005F35A5"/>
    <w:rsid w:val="005F4662"/>
    <w:rsid w:val="0060247D"/>
    <w:rsid w:val="0060447C"/>
    <w:rsid w:val="006047CA"/>
    <w:rsid w:val="00605A3A"/>
    <w:rsid w:val="00616E91"/>
    <w:rsid w:val="00620C7A"/>
    <w:rsid w:val="00621377"/>
    <w:rsid w:val="006223D6"/>
    <w:rsid w:val="00624567"/>
    <w:rsid w:val="006329CD"/>
    <w:rsid w:val="00633B4F"/>
    <w:rsid w:val="00633F3C"/>
    <w:rsid w:val="00634AC4"/>
    <w:rsid w:val="00635EC8"/>
    <w:rsid w:val="006414B5"/>
    <w:rsid w:val="00651636"/>
    <w:rsid w:val="00655E99"/>
    <w:rsid w:val="00660B66"/>
    <w:rsid w:val="006651D1"/>
    <w:rsid w:val="006717A4"/>
    <w:rsid w:val="00671A97"/>
    <w:rsid w:val="006742DA"/>
    <w:rsid w:val="00675E24"/>
    <w:rsid w:val="006805E2"/>
    <w:rsid w:val="0068422E"/>
    <w:rsid w:val="00684E8B"/>
    <w:rsid w:val="006945FA"/>
    <w:rsid w:val="006951B8"/>
    <w:rsid w:val="006958E5"/>
    <w:rsid w:val="00695FF2"/>
    <w:rsid w:val="006977C7"/>
    <w:rsid w:val="006A20F5"/>
    <w:rsid w:val="006A2B2A"/>
    <w:rsid w:val="006B1D6B"/>
    <w:rsid w:val="006B7A4F"/>
    <w:rsid w:val="006C1DE4"/>
    <w:rsid w:val="006C3602"/>
    <w:rsid w:val="006C45C7"/>
    <w:rsid w:val="006C60E5"/>
    <w:rsid w:val="006C6372"/>
    <w:rsid w:val="006D0E4C"/>
    <w:rsid w:val="006D39D7"/>
    <w:rsid w:val="006D63DB"/>
    <w:rsid w:val="006E0CB0"/>
    <w:rsid w:val="006E265F"/>
    <w:rsid w:val="006E29D5"/>
    <w:rsid w:val="006E303B"/>
    <w:rsid w:val="006E3051"/>
    <w:rsid w:val="006E5BDD"/>
    <w:rsid w:val="006E6F5B"/>
    <w:rsid w:val="006F17DF"/>
    <w:rsid w:val="006F2763"/>
    <w:rsid w:val="006F54C2"/>
    <w:rsid w:val="006F59C7"/>
    <w:rsid w:val="007020AD"/>
    <w:rsid w:val="00702AF4"/>
    <w:rsid w:val="00703A8F"/>
    <w:rsid w:val="007050FD"/>
    <w:rsid w:val="0070592D"/>
    <w:rsid w:val="00705C5E"/>
    <w:rsid w:val="00706EA7"/>
    <w:rsid w:val="007075E4"/>
    <w:rsid w:val="00716130"/>
    <w:rsid w:val="00717C15"/>
    <w:rsid w:val="007210DF"/>
    <w:rsid w:val="00723363"/>
    <w:rsid w:val="00724DFC"/>
    <w:rsid w:val="007253C2"/>
    <w:rsid w:val="007265FB"/>
    <w:rsid w:val="007337B8"/>
    <w:rsid w:val="00734194"/>
    <w:rsid w:val="00734554"/>
    <w:rsid w:val="00734A7A"/>
    <w:rsid w:val="007412BF"/>
    <w:rsid w:val="00741FA0"/>
    <w:rsid w:val="00742C6D"/>
    <w:rsid w:val="007478B3"/>
    <w:rsid w:val="007507D5"/>
    <w:rsid w:val="00753A81"/>
    <w:rsid w:val="00763ACF"/>
    <w:rsid w:val="00764D09"/>
    <w:rsid w:val="007653DD"/>
    <w:rsid w:val="00765754"/>
    <w:rsid w:val="007662DB"/>
    <w:rsid w:val="00771F46"/>
    <w:rsid w:val="00773B61"/>
    <w:rsid w:val="007800D0"/>
    <w:rsid w:val="007808CA"/>
    <w:rsid w:val="00780CA2"/>
    <w:rsid w:val="007821B4"/>
    <w:rsid w:val="00783DB1"/>
    <w:rsid w:val="00785FEA"/>
    <w:rsid w:val="0079377A"/>
    <w:rsid w:val="00794AD8"/>
    <w:rsid w:val="007A5E59"/>
    <w:rsid w:val="007B14FF"/>
    <w:rsid w:val="007B1BF0"/>
    <w:rsid w:val="007B215F"/>
    <w:rsid w:val="007B41A5"/>
    <w:rsid w:val="007C254F"/>
    <w:rsid w:val="007C37FC"/>
    <w:rsid w:val="007C4B45"/>
    <w:rsid w:val="007C569D"/>
    <w:rsid w:val="007C7D29"/>
    <w:rsid w:val="007D05DE"/>
    <w:rsid w:val="007D0C01"/>
    <w:rsid w:val="007D0DB1"/>
    <w:rsid w:val="007D29AC"/>
    <w:rsid w:val="007D2D06"/>
    <w:rsid w:val="007D3E85"/>
    <w:rsid w:val="007D5F5C"/>
    <w:rsid w:val="007D75D5"/>
    <w:rsid w:val="007D776C"/>
    <w:rsid w:val="007E033D"/>
    <w:rsid w:val="007E413C"/>
    <w:rsid w:val="007E756E"/>
    <w:rsid w:val="007F0AF0"/>
    <w:rsid w:val="007F3B61"/>
    <w:rsid w:val="007F7193"/>
    <w:rsid w:val="007F73B7"/>
    <w:rsid w:val="00803073"/>
    <w:rsid w:val="008030F2"/>
    <w:rsid w:val="008054AA"/>
    <w:rsid w:val="00806B3C"/>
    <w:rsid w:val="008103B2"/>
    <w:rsid w:val="00811A1B"/>
    <w:rsid w:val="00812060"/>
    <w:rsid w:val="0081348F"/>
    <w:rsid w:val="00823644"/>
    <w:rsid w:val="00825879"/>
    <w:rsid w:val="00833914"/>
    <w:rsid w:val="008340E9"/>
    <w:rsid w:val="00835D33"/>
    <w:rsid w:val="00842707"/>
    <w:rsid w:val="00842783"/>
    <w:rsid w:val="00843439"/>
    <w:rsid w:val="0084535A"/>
    <w:rsid w:val="008458E4"/>
    <w:rsid w:val="00845BBC"/>
    <w:rsid w:val="0084705F"/>
    <w:rsid w:val="008475D8"/>
    <w:rsid w:val="008478F5"/>
    <w:rsid w:val="00854722"/>
    <w:rsid w:val="008622A7"/>
    <w:rsid w:val="008637DB"/>
    <w:rsid w:val="008724B1"/>
    <w:rsid w:val="00872F0E"/>
    <w:rsid w:val="00875E91"/>
    <w:rsid w:val="0088073A"/>
    <w:rsid w:val="00883CD7"/>
    <w:rsid w:val="00886153"/>
    <w:rsid w:val="008901C6"/>
    <w:rsid w:val="0089166B"/>
    <w:rsid w:val="008920A7"/>
    <w:rsid w:val="0089516A"/>
    <w:rsid w:val="008A1BAB"/>
    <w:rsid w:val="008A1C87"/>
    <w:rsid w:val="008A64BC"/>
    <w:rsid w:val="008A7032"/>
    <w:rsid w:val="008A7153"/>
    <w:rsid w:val="008B188D"/>
    <w:rsid w:val="008C039E"/>
    <w:rsid w:val="008C1F2A"/>
    <w:rsid w:val="008C30FB"/>
    <w:rsid w:val="008C4B53"/>
    <w:rsid w:val="008C5B34"/>
    <w:rsid w:val="008D0055"/>
    <w:rsid w:val="008D1234"/>
    <w:rsid w:val="008D60E4"/>
    <w:rsid w:val="008D75AB"/>
    <w:rsid w:val="008E0060"/>
    <w:rsid w:val="008E2B16"/>
    <w:rsid w:val="008E4A44"/>
    <w:rsid w:val="008E59E6"/>
    <w:rsid w:val="008F0348"/>
    <w:rsid w:val="008F0AD6"/>
    <w:rsid w:val="008F1161"/>
    <w:rsid w:val="008F4E11"/>
    <w:rsid w:val="008F6414"/>
    <w:rsid w:val="009000B8"/>
    <w:rsid w:val="0090269A"/>
    <w:rsid w:val="009044C0"/>
    <w:rsid w:val="0091215A"/>
    <w:rsid w:val="009138BE"/>
    <w:rsid w:val="00915E6B"/>
    <w:rsid w:val="009161C4"/>
    <w:rsid w:val="00916370"/>
    <w:rsid w:val="00921D15"/>
    <w:rsid w:val="00930B45"/>
    <w:rsid w:val="0093275F"/>
    <w:rsid w:val="00934044"/>
    <w:rsid w:val="00936F52"/>
    <w:rsid w:val="00942C74"/>
    <w:rsid w:val="00944E77"/>
    <w:rsid w:val="009453D2"/>
    <w:rsid w:val="00945519"/>
    <w:rsid w:val="0094772D"/>
    <w:rsid w:val="009477B6"/>
    <w:rsid w:val="00950BF8"/>
    <w:rsid w:val="00950F47"/>
    <w:rsid w:val="00951DD4"/>
    <w:rsid w:val="00953EB4"/>
    <w:rsid w:val="00953F61"/>
    <w:rsid w:val="009546AA"/>
    <w:rsid w:val="00957D6A"/>
    <w:rsid w:val="00960634"/>
    <w:rsid w:val="00966044"/>
    <w:rsid w:val="009676F2"/>
    <w:rsid w:val="0096789A"/>
    <w:rsid w:val="009708C1"/>
    <w:rsid w:val="00972BF2"/>
    <w:rsid w:val="00972C7D"/>
    <w:rsid w:val="00973E8C"/>
    <w:rsid w:val="00974C04"/>
    <w:rsid w:val="009769CD"/>
    <w:rsid w:val="00976B73"/>
    <w:rsid w:val="00977974"/>
    <w:rsid w:val="009779E6"/>
    <w:rsid w:val="0098283E"/>
    <w:rsid w:val="00990576"/>
    <w:rsid w:val="00991F10"/>
    <w:rsid w:val="00992860"/>
    <w:rsid w:val="00994916"/>
    <w:rsid w:val="009965C7"/>
    <w:rsid w:val="009A101C"/>
    <w:rsid w:val="009A4A3B"/>
    <w:rsid w:val="009B0470"/>
    <w:rsid w:val="009B3E7C"/>
    <w:rsid w:val="009C063F"/>
    <w:rsid w:val="009C17DB"/>
    <w:rsid w:val="009C2491"/>
    <w:rsid w:val="009C2D47"/>
    <w:rsid w:val="009C31D1"/>
    <w:rsid w:val="009C5C58"/>
    <w:rsid w:val="009C7E08"/>
    <w:rsid w:val="009D04AF"/>
    <w:rsid w:val="009D0745"/>
    <w:rsid w:val="009D086C"/>
    <w:rsid w:val="009D0985"/>
    <w:rsid w:val="009D0DEE"/>
    <w:rsid w:val="009D3482"/>
    <w:rsid w:val="009D4BDD"/>
    <w:rsid w:val="009D7C5A"/>
    <w:rsid w:val="009E0F65"/>
    <w:rsid w:val="009E1E9F"/>
    <w:rsid w:val="009E2C8D"/>
    <w:rsid w:val="009E2E30"/>
    <w:rsid w:val="009E3EE0"/>
    <w:rsid w:val="009E6724"/>
    <w:rsid w:val="009E6A62"/>
    <w:rsid w:val="009E76EA"/>
    <w:rsid w:val="009E797C"/>
    <w:rsid w:val="009F0BF2"/>
    <w:rsid w:val="009F34C8"/>
    <w:rsid w:val="009F37AD"/>
    <w:rsid w:val="00A03C70"/>
    <w:rsid w:val="00A05147"/>
    <w:rsid w:val="00A06D8B"/>
    <w:rsid w:val="00A071D4"/>
    <w:rsid w:val="00A1071E"/>
    <w:rsid w:val="00A16ED3"/>
    <w:rsid w:val="00A2076C"/>
    <w:rsid w:val="00A20FE3"/>
    <w:rsid w:val="00A22EEF"/>
    <w:rsid w:val="00A27806"/>
    <w:rsid w:val="00A301AC"/>
    <w:rsid w:val="00A30DD2"/>
    <w:rsid w:val="00A3226B"/>
    <w:rsid w:val="00A35183"/>
    <w:rsid w:val="00A4511A"/>
    <w:rsid w:val="00A4516B"/>
    <w:rsid w:val="00A5272C"/>
    <w:rsid w:val="00A558D1"/>
    <w:rsid w:val="00A56705"/>
    <w:rsid w:val="00A57803"/>
    <w:rsid w:val="00A61013"/>
    <w:rsid w:val="00A766BC"/>
    <w:rsid w:val="00A82BE4"/>
    <w:rsid w:val="00A95C11"/>
    <w:rsid w:val="00A96893"/>
    <w:rsid w:val="00AA1BAE"/>
    <w:rsid w:val="00AA6641"/>
    <w:rsid w:val="00AB5386"/>
    <w:rsid w:val="00AC00EE"/>
    <w:rsid w:val="00AC1773"/>
    <w:rsid w:val="00AC231D"/>
    <w:rsid w:val="00AC7ECE"/>
    <w:rsid w:val="00AD0117"/>
    <w:rsid w:val="00AD0356"/>
    <w:rsid w:val="00AD1876"/>
    <w:rsid w:val="00AD3579"/>
    <w:rsid w:val="00AD361D"/>
    <w:rsid w:val="00AD3A05"/>
    <w:rsid w:val="00AE0207"/>
    <w:rsid w:val="00AE5780"/>
    <w:rsid w:val="00AF4D80"/>
    <w:rsid w:val="00AF6E05"/>
    <w:rsid w:val="00B00464"/>
    <w:rsid w:val="00B014C1"/>
    <w:rsid w:val="00B13C68"/>
    <w:rsid w:val="00B16AE9"/>
    <w:rsid w:val="00B238F2"/>
    <w:rsid w:val="00B26921"/>
    <w:rsid w:val="00B273CA"/>
    <w:rsid w:val="00B30CB6"/>
    <w:rsid w:val="00B314F7"/>
    <w:rsid w:val="00B33646"/>
    <w:rsid w:val="00B34EE8"/>
    <w:rsid w:val="00B3523C"/>
    <w:rsid w:val="00B36071"/>
    <w:rsid w:val="00B369F7"/>
    <w:rsid w:val="00B41F17"/>
    <w:rsid w:val="00B4306D"/>
    <w:rsid w:val="00B47465"/>
    <w:rsid w:val="00B607E4"/>
    <w:rsid w:val="00B6142B"/>
    <w:rsid w:val="00B61783"/>
    <w:rsid w:val="00B70AEF"/>
    <w:rsid w:val="00B76EF7"/>
    <w:rsid w:val="00B772DB"/>
    <w:rsid w:val="00B81749"/>
    <w:rsid w:val="00B81795"/>
    <w:rsid w:val="00B81B0C"/>
    <w:rsid w:val="00B830D2"/>
    <w:rsid w:val="00B83AA5"/>
    <w:rsid w:val="00B95347"/>
    <w:rsid w:val="00B97002"/>
    <w:rsid w:val="00BA21C3"/>
    <w:rsid w:val="00BB0920"/>
    <w:rsid w:val="00BB6646"/>
    <w:rsid w:val="00BC0935"/>
    <w:rsid w:val="00BC167D"/>
    <w:rsid w:val="00BC1E13"/>
    <w:rsid w:val="00BC43E3"/>
    <w:rsid w:val="00BD0E48"/>
    <w:rsid w:val="00BD1E04"/>
    <w:rsid w:val="00BD3DEE"/>
    <w:rsid w:val="00BD5A07"/>
    <w:rsid w:val="00BD6C9F"/>
    <w:rsid w:val="00BD7AB9"/>
    <w:rsid w:val="00BE47D1"/>
    <w:rsid w:val="00BE6A65"/>
    <w:rsid w:val="00BE742F"/>
    <w:rsid w:val="00BE76BE"/>
    <w:rsid w:val="00BE7C7D"/>
    <w:rsid w:val="00BF5156"/>
    <w:rsid w:val="00BF5742"/>
    <w:rsid w:val="00C01C81"/>
    <w:rsid w:val="00C068B6"/>
    <w:rsid w:val="00C06FBB"/>
    <w:rsid w:val="00C10FE7"/>
    <w:rsid w:val="00C12672"/>
    <w:rsid w:val="00C158FE"/>
    <w:rsid w:val="00C15E69"/>
    <w:rsid w:val="00C16465"/>
    <w:rsid w:val="00C22E57"/>
    <w:rsid w:val="00C246F9"/>
    <w:rsid w:val="00C253C5"/>
    <w:rsid w:val="00C26297"/>
    <w:rsid w:val="00C26A86"/>
    <w:rsid w:val="00C3002D"/>
    <w:rsid w:val="00C30E0A"/>
    <w:rsid w:val="00C31BB3"/>
    <w:rsid w:val="00C3281B"/>
    <w:rsid w:val="00C33329"/>
    <w:rsid w:val="00C374F7"/>
    <w:rsid w:val="00C37EE9"/>
    <w:rsid w:val="00C43685"/>
    <w:rsid w:val="00C44C61"/>
    <w:rsid w:val="00C50CD0"/>
    <w:rsid w:val="00C52B2A"/>
    <w:rsid w:val="00C52DD0"/>
    <w:rsid w:val="00C52FCB"/>
    <w:rsid w:val="00C57F4A"/>
    <w:rsid w:val="00C66E1E"/>
    <w:rsid w:val="00C66FE0"/>
    <w:rsid w:val="00C67358"/>
    <w:rsid w:val="00C67486"/>
    <w:rsid w:val="00C67CB5"/>
    <w:rsid w:val="00C71525"/>
    <w:rsid w:val="00C7341E"/>
    <w:rsid w:val="00C74534"/>
    <w:rsid w:val="00C77009"/>
    <w:rsid w:val="00C808D9"/>
    <w:rsid w:val="00C80D9A"/>
    <w:rsid w:val="00C82508"/>
    <w:rsid w:val="00C8466E"/>
    <w:rsid w:val="00C847D3"/>
    <w:rsid w:val="00C8647B"/>
    <w:rsid w:val="00C865B2"/>
    <w:rsid w:val="00C90867"/>
    <w:rsid w:val="00CA008C"/>
    <w:rsid w:val="00CA6164"/>
    <w:rsid w:val="00CA76D0"/>
    <w:rsid w:val="00CA7B66"/>
    <w:rsid w:val="00CB0120"/>
    <w:rsid w:val="00CB0CE7"/>
    <w:rsid w:val="00CB4F3F"/>
    <w:rsid w:val="00CB6A0B"/>
    <w:rsid w:val="00CB6E62"/>
    <w:rsid w:val="00CB7813"/>
    <w:rsid w:val="00CC0044"/>
    <w:rsid w:val="00CC34FD"/>
    <w:rsid w:val="00CC3701"/>
    <w:rsid w:val="00CC5118"/>
    <w:rsid w:val="00CC7422"/>
    <w:rsid w:val="00CC75A3"/>
    <w:rsid w:val="00CD371D"/>
    <w:rsid w:val="00CD6A17"/>
    <w:rsid w:val="00CD772E"/>
    <w:rsid w:val="00CE3A62"/>
    <w:rsid w:val="00CE4344"/>
    <w:rsid w:val="00CE5E44"/>
    <w:rsid w:val="00CF2399"/>
    <w:rsid w:val="00CF2D6C"/>
    <w:rsid w:val="00CF4D7C"/>
    <w:rsid w:val="00CF7B41"/>
    <w:rsid w:val="00CF7E8C"/>
    <w:rsid w:val="00D03F27"/>
    <w:rsid w:val="00D13581"/>
    <w:rsid w:val="00D2150D"/>
    <w:rsid w:val="00D333A4"/>
    <w:rsid w:val="00D33CA5"/>
    <w:rsid w:val="00D4441F"/>
    <w:rsid w:val="00D44A51"/>
    <w:rsid w:val="00D46D64"/>
    <w:rsid w:val="00D47BE8"/>
    <w:rsid w:val="00D51DEE"/>
    <w:rsid w:val="00D53BBE"/>
    <w:rsid w:val="00D547A2"/>
    <w:rsid w:val="00D57B5D"/>
    <w:rsid w:val="00D7088B"/>
    <w:rsid w:val="00D711B8"/>
    <w:rsid w:val="00D72048"/>
    <w:rsid w:val="00D726C5"/>
    <w:rsid w:val="00D749F2"/>
    <w:rsid w:val="00D75DB8"/>
    <w:rsid w:val="00D80576"/>
    <w:rsid w:val="00D8249E"/>
    <w:rsid w:val="00D851BD"/>
    <w:rsid w:val="00D86A46"/>
    <w:rsid w:val="00D8774F"/>
    <w:rsid w:val="00D93F24"/>
    <w:rsid w:val="00D94331"/>
    <w:rsid w:val="00D94AFE"/>
    <w:rsid w:val="00D96570"/>
    <w:rsid w:val="00DA22DB"/>
    <w:rsid w:val="00DA2865"/>
    <w:rsid w:val="00DA3166"/>
    <w:rsid w:val="00DA47AB"/>
    <w:rsid w:val="00DA7A93"/>
    <w:rsid w:val="00DB0791"/>
    <w:rsid w:val="00DB0F40"/>
    <w:rsid w:val="00DB719B"/>
    <w:rsid w:val="00DC01D3"/>
    <w:rsid w:val="00DC1EAE"/>
    <w:rsid w:val="00DC463F"/>
    <w:rsid w:val="00DC69C1"/>
    <w:rsid w:val="00DD018C"/>
    <w:rsid w:val="00DD23F4"/>
    <w:rsid w:val="00DE04AD"/>
    <w:rsid w:val="00DE0F2B"/>
    <w:rsid w:val="00DE44D3"/>
    <w:rsid w:val="00DE4792"/>
    <w:rsid w:val="00DF0BED"/>
    <w:rsid w:val="00DF4B36"/>
    <w:rsid w:val="00DF6312"/>
    <w:rsid w:val="00DF68FE"/>
    <w:rsid w:val="00E02DB9"/>
    <w:rsid w:val="00E03D4F"/>
    <w:rsid w:val="00E04194"/>
    <w:rsid w:val="00E07B65"/>
    <w:rsid w:val="00E07E8F"/>
    <w:rsid w:val="00E10294"/>
    <w:rsid w:val="00E1081A"/>
    <w:rsid w:val="00E13C58"/>
    <w:rsid w:val="00E17A81"/>
    <w:rsid w:val="00E2291F"/>
    <w:rsid w:val="00E22D42"/>
    <w:rsid w:val="00E262AC"/>
    <w:rsid w:val="00E323B7"/>
    <w:rsid w:val="00E34085"/>
    <w:rsid w:val="00E35B12"/>
    <w:rsid w:val="00E41077"/>
    <w:rsid w:val="00E4269F"/>
    <w:rsid w:val="00E47C60"/>
    <w:rsid w:val="00E51DC4"/>
    <w:rsid w:val="00E5210F"/>
    <w:rsid w:val="00E60343"/>
    <w:rsid w:val="00E6041D"/>
    <w:rsid w:val="00E62E9C"/>
    <w:rsid w:val="00E7253C"/>
    <w:rsid w:val="00E80943"/>
    <w:rsid w:val="00E81F2D"/>
    <w:rsid w:val="00E840E3"/>
    <w:rsid w:val="00E84810"/>
    <w:rsid w:val="00E84CE5"/>
    <w:rsid w:val="00E8688E"/>
    <w:rsid w:val="00E87954"/>
    <w:rsid w:val="00E93EB9"/>
    <w:rsid w:val="00E945E4"/>
    <w:rsid w:val="00E95C11"/>
    <w:rsid w:val="00E96D8B"/>
    <w:rsid w:val="00E97906"/>
    <w:rsid w:val="00EA6FE3"/>
    <w:rsid w:val="00EB2C54"/>
    <w:rsid w:val="00EB5B7C"/>
    <w:rsid w:val="00EC09D6"/>
    <w:rsid w:val="00EC1F4E"/>
    <w:rsid w:val="00EC2E3A"/>
    <w:rsid w:val="00EC30C0"/>
    <w:rsid w:val="00EC5BA7"/>
    <w:rsid w:val="00ED4F42"/>
    <w:rsid w:val="00EE07B2"/>
    <w:rsid w:val="00EE101A"/>
    <w:rsid w:val="00EE5102"/>
    <w:rsid w:val="00EE6213"/>
    <w:rsid w:val="00EF1772"/>
    <w:rsid w:val="00EF23AF"/>
    <w:rsid w:val="00EF50B7"/>
    <w:rsid w:val="00F00378"/>
    <w:rsid w:val="00F060B4"/>
    <w:rsid w:val="00F0685D"/>
    <w:rsid w:val="00F11BEC"/>
    <w:rsid w:val="00F145AE"/>
    <w:rsid w:val="00F14E65"/>
    <w:rsid w:val="00F2352A"/>
    <w:rsid w:val="00F23DD9"/>
    <w:rsid w:val="00F23F0C"/>
    <w:rsid w:val="00F2416D"/>
    <w:rsid w:val="00F26FC9"/>
    <w:rsid w:val="00F300BD"/>
    <w:rsid w:val="00F32C9E"/>
    <w:rsid w:val="00F37D48"/>
    <w:rsid w:val="00F40F34"/>
    <w:rsid w:val="00F43730"/>
    <w:rsid w:val="00F4414D"/>
    <w:rsid w:val="00F45392"/>
    <w:rsid w:val="00F51108"/>
    <w:rsid w:val="00F5226B"/>
    <w:rsid w:val="00F52EE5"/>
    <w:rsid w:val="00F57828"/>
    <w:rsid w:val="00F606E6"/>
    <w:rsid w:val="00F609E9"/>
    <w:rsid w:val="00F63F08"/>
    <w:rsid w:val="00F65FC9"/>
    <w:rsid w:val="00F70774"/>
    <w:rsid w:val="00F757A2"/>
    <w:rsid w:val="00F7649F"/>
    <w:rsid w:val="00F7714A"/>
    <w:rsid w:val="00F84AFF"/>
    <w:rsid w:val="00F93E00"/>
    <w:rsid w:val="00F93EA5"/>
    <w:rsid w:val="00F94A31"/>
    <w:rsid w:val="00F955BC"/>
    <w:rsid w:val="00F978A9"/>
    <w:rsid w:val="00FA015A"/>
    <w:rsid w:val="00FA2B91"/>
    <w:rsid w:val="00FA3628"/>
    <w:rsid w:val="00FA41CA"/>
    <w:rsid w:val="00FA48E3"/>
    <w:rsid w:val="00FA4FC5"/>
    <w:rsid w:val="00FA4FEE"/>
    <w:rsid w:val="00FA54A7"/>
    <w:rsid w:val="00FA55FB"/>
    <w:rsid w:val="00FA5C80"/>
    <w:rsid w:val="00FA644C"/>
    <w:rsid w:val="00FA7E13"/>
    <w:rsid w:val="00FB522F"/>
    <w:rsid w:val="00FC088F"/>
    <w:rsid w:val="00FC4D5B"/>
    <w:rsid w:val="00FE005E"/>
    <w:rsid w:val="00FE09D9"/>
    <w:rsid w:val="00FE0C9D"/>
    <w:rsid w:val="00FE0CB3"/>
    <w:rsid w:val="00FF695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oNotEmbedSmartTags/>
  <w:decimalSymbol w:val="."/>
  <w:listSeparator w:val=","/>
  <w14:docId w14:val="7CF3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
    <w:qFormat/>
    <w:rsid w:val="003B340A"/>
    <w:pPr>
      <w:keepNext/>
      <w:keepLines/>
      <w:spacing w:before="480"/>
      <w:outlineLvl w:val="0"/>
    </w:pPr>
    <w:rPr>
      <w:rFonts w:ascii="Calibri" w:eastAsia="MS Gothic" w:hAnsi="Calibri"/>
      <w:b/>
      <w:bCs/>
      <w:color w:val="365F91"/>
      <w:sz w:val="28"/>
      <w:szCs w:val="28"/>
    </w:rPr>
  </w:style>
  <w:style w:type="paragraph" w:styleId="Heading2">
    <w:name w:val="heading 2"/>
    <w:basedOn w:val="Normal"/>
    <w:next w:val="Normal"/>
    <w:link w:val="Heading2Char"/>
    <w:uiPriority w:val="9"/>
    <w:unhideWhenUsed/>
    <w:qFormat/>
    <w:rsid w:val="007507D5"/>
    <w:pPr>
      <w:keepNext/>
      <w:spacing w:before="20" w:after="120"/>
      <w:outlineLvl w:val="1"/>
    </w:pPr>
    <w:rPr>
      <w:rFonts w:ascii="Calibri" w:eastAsia="Times New Roman" w:hAnsi="Calibri"/>
      <w:b/>
      <w:bCs/>
      <w:i/>
      <w:iCs/>
      <w:color w:val="4F81BD"/>
      <w:sz w:val="26"/>
      <w:szCs w:val="28"/>
    </w:rPr>
  </w:style>
  <w:style w:type="paragraph" w:styleId="Heading3">
    <w:name w:val="heading 3"/>
    <w:basedOn w:val="Normal"/>
    <w:next w:val="Normal"/>
    <w:link w:val="Heading3Char"/>
    <w:uiPriority w:val="9"/>
    <w:unhideWhenUsed/>
    <w:qFormat/>
    <w:rsid w:val="00D13581"/>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8C039E"/>
    <w:pPr>
      <w:keepNext/>
      <w:pBdr>
        <w:top w:val="single" w:sz="18" w:space="1" w:color="C0504D" w:themeColor="accent2"/>
        <w:bottom w:val="single" w:sz="18" w:space="1" w:color="C0504D" w:themeColor="accent2"/>
      </w:pBdr>
      <w:spacing w:before="240" w:after="60"/>
      <w:outlineLvl w:val="3"/>
    </w:pPr>
    <w:rPr>
      <w:rFonts w:ascii="Calibri" w:eastAsia="Times New Roman" w:hAnsi="Calibri"/>
      <w:b/>
      <w:bCs/>
      <w:sz w:val="26"/>
      <w:szCs w:val="28"/>
    </w:rPr>
  </w:style>
  <w:style w:type="paragraph" w:styleId="Heading5">
    <w:name w:val="heading 5"/>
    <w:basedOn w:val="Normal"/>
    <w:next w:val="Normal"/>
    <w:link w:val="Heading5Char"/>
    <w:uiPriority w:val="9"/>
    <w:unhideWhenUsed/>
    <w:qFormat/>
    <w:rsid w:val="00FC088F"/>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DD0"/>
    <w:pPr>
      <w:tabs>
        <w:tab w:val="center" w:pos="4320"/>
        <w:tab w:val="right" w:pos="8640"/>
      </w:tabs>
    </w:pPr>
  </w:style>
  <w:style w:type="character" w:customStyle="1" w:styleId="HeaderChar">
    <w:name w:val="Header Char"/>
    <w:link w:val="Header"/>
    <w:uiPriority w:val="99"/>
    <w:rsid w:val="00C52DD0"/>
    <w:rPr>
      <w:sz w:val="24"/>
      <w:szCs w:val="24"/>
    </w:rPr>
  </w:style>
  <w:style w:type="paragraph" w:styleId="Footer">
    <w:name w:val="footer"/>
    <w:basedOn w:val="Normal"/>
    <w:link w:val="FooterChar"/>
    <w:uiPriority w:val="99"/>
    <w:unhideWhenUsed/>
    <w:rsid w:val="00C52DD0"/>
    <w:pPr>
      <w:tabs>
        <w:tab w:val="center" w:pos="4320"/>
        <w:tab w:val="right" w:pos="8640"/>
      </w:tabs>
    </w:pPr>
  </w:style>
  <w:style w:type="character" w:customStyle="1" w:styleId="FooterChar">
    <w:name w:val="Footer Char"/>
    <w:link w:val="Footer"/>
    <w:uiPriority w:val="99"/>
    <w:rsid w:val="00C52DD0"/>
    <w:rPr>
      <w:sz w:val="24"/>
      <w:szCs w:val="24"/>
    </w:rPr>
  </w:style>
  <w:style w:type="paragraph" w:styleId="ListParagraph">
    <w:name w:val="List Paragraph"/>
    <w:basedOn w:val="Normal"/>
    <w:uiPriority w:val="34"/>
    <w:qFormat/>
    <w:rsid w:val="0094772D"/>
    <w:pPr>
      <w:ind w:left="720"/>
      <w:contextualSpacing/>
    </w:pPr>
  </w:style>
  <w:style w:type="paragraph" w:styleId="BalloonText">
    <w:name w:val="Balloon Text"/>
    <w:basedOn w:val="Normal"/>
    <w:link w:val="BalloonTextChar"/>
    <w:uiPriority w:val="99"/>
    <w:semiHidden/>
    <w:unhideWhenUsed/>
    <w:rsid w:val="003B340A"/>
    <w:rPr>
      <w:rFonts w:ascii="Tahoma" w:hAnsi="Tahoma" w:cs="Tahoma"/>
      <w:sz w:val="16"/>
      <w:szCs w:val="16"/>
    </w:rPr>
  </w:style>
  <w:style w:type="character" w:customStyle="1" w:styleId="BalloonTextChar">
    <w:name w:val="Balloon Text Char"/>
    <w:link w:val="BalloonText"/>
    <w:uiPriority w:val="99"/>
    <w:semiHidden/>
    <w:rsid w:val="003B340A"/>
    <w:rPr>
      <w:rFonts w:ascii="Tahoma" w:hAnsi="Tahoma" w:cs="Tahoma"/>
      <w:sz w:val="16"/>
      <w:szCs w:val="16"/>
    </w:rPr>
  </w:style>
  <w:style w:type="character" w:customStyle="1" w:styleId="Heading1Char">
    <w:name w:val="Heading 1 Char"/>
    <w:link w:val="Heading1"/>
    <w:uiPriority w:val="9"/>
    <w:rsid w:val="003B340A"/>
    <w:rPr>
      <w:rFonts w:ascii="Calibri" w:eastAsia="MS Gothic" w:hAnsi="Calibri" w:cs="Times New Roman"/>
      <w:b/>
      <w:bCs/>
      <w:color w:val="365F91"/>
      <w:sz w:val="28"/>
      <w:szCs w:val="28"/>
    </w:rPr>
  </w:style>
  <w:style w:type="character" w:styleId="Hyperlink">
    <w:name w:val="Hyperlink"/>
    <w:uiPriority w:val="99"/>
    <w:unhideWhenUsed/>
    <w:rsid w:val="000A78AE"/>
    <w:rPr>
      <w:color w:val="0000FF"/>
      <w:u w:val="single"/>
    </w:rPr>
  </w:style>
  <w:style w:type="character" w:customStyle="1" w:styleId="Heading4Char">
    <w:name w:val="Heading 4 Char"/>
    <w:link w:val="Heading4"/>
    <w:uiPriority w:val="9"/>
    <w:rsid w:val="008C039E"/>
    <w:rPr>
      <w:rFonts w:ascii="Calibri" w:eastAsia="Times New Roman" w:hAnsi="Calibri"/>
      <w:b/>
      <w:bCs/>
      <w:sz w:val="26"/>
      <w:szCs w:val="28"/>
      <w:lang w:eastAsia="ja-JP"/>
    </w:rPr>
  </w:style>
  <w:style w:type="paragraph" w:styleId="NormalWeb">
    <w:name w:val="Normal (Web)"/>
    <w:basedOn w:val="Normal"/>
    <w:uiPriority w:val="99"/>
    <w:semiHidden/>
    <w:unhideWhenUsed/>
    <w:rsid w:val="007E413C"/>
    <w:pPr>
      <w:spacing w:before="100" w:beforeAutospacing="1" w:after="100" w:afterAutospacing="1"/>
    </w:pPr>
    <w:rPr>
      <w:rFonts w:ascii="Times New Roman" w:eastAsia="Times New Roman" w:hAnsi="Times New Roman"/>
      <w:lang w:eastAsia="en-US"/>
    </w:rPr>
  </w:style>
  <w:style w:type="character" w:styleId="Strong">
    <w:name w:val="Strong"/>
    <w:uiPriority w:val="22"/>
    <w:qFormat/>
    <w:rsid w:val="007E413C"/>
    <w:rPr>
      <w:b/>
      <w:bCs/>
    </w:rPr>
  </w:style>
  <w:style w:type="character" w:customStyle="1" w:styleId="Heading2Char">
    <w:name w:val="Heading 2 Char"/>
    <w:link w:val="Heading2"/>
    <w:uiPriority w:val="9"/>
    <w:rsid w:val="007507D5"/>
    <w:rPr>
      <w:rFonts w:ascii="Calibri" w:eastAsia="Times New Roman" w:hAnsi="Calibri"/>
      <w:b/>
      <w:bCs/>
      <w:i/>
      <w:iCs/>
      <w:color w:val="4F81BD"/>
      <w:sz w:val="26"/>
      <w:szCs w:val="28"/>
      <w:lang w:eastAsia="ja-JP"/>
    </w:rPr>
  </w:style>
  <w:style w:type="character" w:customStyle="1" w:styleId="Heading3Char">
    <w:name w:val="Heading 3 Char"/>
    <w:link w:val="Heading3"/>
    <w:uiPriority w:val="9"/>
    <w:rsid w:val="00D13581"/>
    <w:rPr>
      <w:rFonts w:ascii="Cambria" w:eastAsia="Times New Roman" w:hAnsi="Cambria" w:cs="Times New Roman"/>
      <w:b/>
      <w:bCs/>
      <w:sz w:val="26"/>
      <w:szCs w:val="26"/>
      <w:lang w:eastAsia="ja-JP"/>
    </w:rPr>
  </w:style>
  <w:style w:type="character" w:customStyle="1" w:styleId="Heading5Char">
    <w:name w:val="Heading 5 Char"/>
    <w:link w:val="Heading5"/>
    <w:uiPriority w:val="9"/>
    <w:rsid w:val="00FC088F"/>
    <w:rPr>
      <w:rFonts w:ascii="Calibri" w:eastAsia="Times New Roman" w:hAnsi="Calibri" w:cs="Times New Roman"/>
      <w:b/>
      <w:bCs/>
      <w:i/>
      <w:iCs/>
      <w:sz w:val="26"/>
      <w:szCs w:val="26"/>
      <w:lang w:eastAsia="ja-JP"/>
    </w:rPr>
  </w:style>
  <w:style w:type="character" w:styleId="IntenseReference">
    <w:name w:val="Intense Reference"/>
    <w:uiPriority w:val="32"/>
    <w:qFormat/>
    <w:rsid w:val="000D78BD"/>
    <w:rPr>
      <w:b/>
      <w:bCs/>
      <w:smallCaps/>
      <w:color w:val="C0504D"/>
      <w:spacing w:val="5"/>
      <w:u w:val="single"/>
    </w:rPr>
  </w:style>
  <w:style w:type="table" w:styleId="TableGrid">
    <w:name w:val="Table Grid"/>
    <w:basedOn w:val="TableNormal"/>
    <w:uiPriority w:val="59"/>
    <w:rsid w:val="002A09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2A092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PlaceholderText">
    <w:name w:val="Placeholder Text"/>
    <w:basedOn w:val="DefaultParagraphFont"/>
    <w:uiPriority w:val="99"/>
    <w:semiHidden/>
    <w:rsid w:val="001D5B8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
    <w:qFormat/>
    <w:rsid w:val="003B340A"/>
    <w:pPr>
      <w:keepNext/>
      <w:keepLines/>
      <w:spacing w:before="480"/>
      <w:outlineLvl w:val="0"/>
    </w:pPr>
    <w:rPr>
      <w:rFonts w:ascii="Calibri" w:eastAsia="MS Gothic" w:hAnsi="Calibri"/>
      <w:b/>
      <w:bCs/>
      <w:color w:val="365F91"/>
      <w:sz w:val="28"/>
      <w:szCs w:val="28"/>
    </w:rPr>
  </w:style>
  <w:style w:type="paragraph" w:styleId="Heading2">
    <w:name w:val="heading 2"/>
    <w:basedOn w:val="Normal"/>
    <w:next w:val="Normal"/>
    <w:link w:val="Heading2Char"/>
    <w:uiPriority w:val="9"/>
    <w:unhideWhenUsed/>
    <w:qFormat/>
    <w:rsid w:val="007507D5"/>
    <w:pPr>
      <w:keepNext/>
      <w:spacing w:before="20" w:after="120"/>
      <w:outlineLvl w:val="1"/>
    </w:pPr>
    <w:rPr>
      <w:rFonts w:ascii="Calibri" w:eastAsia="Times New Roman" w:hAnsi="Calibri"/>
      <w:b/>
      <w:bCs/>
      <w:i/>
      <w:iCs/>
      <w:color w:val="4F81BD"/>
      <w:sz w:val="26"/>
      <w:szCs w:val="28"/>
    </w:rPr>
  </w:style>
  <w:style w:type="paragraph" w:styleId="Heading3">
    <w:name w:val="heading 3"/>
    <w:basedOn w:val="Normal"/>
    <w:next w:val="Normal"/>
    <w:link w:val="Heading3Char"/>
    <w:uiPriority w:val="9"/>
    <w:unhideWhenUsed/>
    <w:qFormat/>
    <w:rsid w:val="00D13581"/>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8C039E"/>
    <w:pPr>
      <w:keepNext/>
      <w:pBdr>
        <w:top w:val="single" w:sz="18" w:space="1" w:color="C0504D" w:themeColor="accent2"/>
        <w:bottom w:val="single" w:sz="18" w:space="1" w:color="C0504D" w:themeColor="accent2"/>
      </w:pBdr>
      <w:spacing w:before="240" w:after="60"/>
      <w:outlineLvl w:val="3"/>
    </w:pPr>
    <w:rPr>
      <w:rFonts w:ascii="Calibri" w:eastAsia="Times New Roman" w:hAnsi="Calibri"/>
      <w:b/>
      <w:bCs/>
      <w:sz w:val="26"/>
      <w:szCs w:val="28"/>
    </w:rPr>
  </w:style>
  <w:style w:type="paragraph" w:styleId="Heading5">
    <w:name w:val="heading 5"/>
    <w:basedOn w:val="Normal"/>
    <w:next w:val="Normal"/>
    <w:link w:val="Heading5Char"/>
    <w:uiPriority w:val="9"/>
    <w:unhideWhenUsed/>
    <w:qFormat/>
    <w:rsid w:val="00FC088F"/>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DD0"/>
    <w:pPr>
      <w:tabs>
        <w:tab w:val="center" w:pos="4320"/>
        <w:tab w:val="right" w:pos="8640"/>
      </w:tabs>
    </w:pPr>
  </w:style>
  <w:style w:type="character" w:customStyle="1" w:styleId="HeaderChar">
    <w:name w:val="Header Char"/>
    <w:link w:val="Header"/>
    <w:uiPriority w:val="99"/>
    <w:rsid w:val="00C52DD0"/>
    <w:rPr>
      <w:sz w:val="24"/>
      <w:szCs w:val="24"/>
    </w:rPr>
  </w:style>
  <w:style w:type="paragraph" w:styleId="Footer">
    <w:name w:val="footer"/>
    <w:basedOn w:val="Normal"/>
    <w:link w:val="FooterChar"/>
    <w:uiPriority w:val="99"/>
    <w:unhideWhenUsed/>
    <w:rsid w:val="00C52DD0"/>
    <w:pPr>
      <w:tabs>
        <w:tab w:val="center" w:pos="4320"/>
        <w:tab w:val="right" w:pos="8640"/>
      </w:tabs>
    </w:pPr>
  </w:style>
  <w:style w:type="character" w:customStyle="1" w:styleId="FooterChar">
    <w:name w:val="Footer Char"/>
    <w:link w:val="Footer"/>
    <w:uiPriority w:val="99"/>
    <w:rsid w:val="00C52DD0"/>
    <w:rPr>
      <w:sz w:val="24"/>
      <w:szCs w:val="24"/>
    </w:rPr>
  </w:style>
  <w:style w:type="paragraph" w:styleId="ListParagraph">
    <w:name w:val="List Paragraph"/>
    <w:basedOn w:val="Normal"/>
    <w:uiPriority w:val="34"/>
    <w:qFormat/>
    <w:rsid w:val="0094772D"/>
    <w:pPr>
      <w:ind w:left="720"/>
      <w:contextualSpacing/>
    </w:pPr>
  </w:style>
  <w:style w:type="paragraph" w:styleId="BalloonText">
    <w:name w:val="Balloon Text"/>
    <w:basedOn w:val="Normal"/>
    <w:link w:val="BalloonTextChar"/>
    <w:uiPriority w:val="99"/>
    <w:semiHidden/>
    <w:unhideWhenUsed/>
    <w:rsid w:val="003B340A"/>
    <w:rPr>
      <w:rFonts w:ascii="Tahoma" w:hAnsi="Tahoma" w:cs="Tahoma"/>
      <w:sz w:val="16"/>
      <w:szCs w:val="16"/>
    </w:rPr>
  </w:style>
  <w:style w:type="character" w:customStyle="1" w:styleId="BalloonTextChar">
    <w:name w:val="Balloon Text Char"/>
    <w:link w:val="BalloonText"/>
    <w:uiPriority w:val="99"/>
    <w:semiHidden/>
    <w:rsid w:val="003B340A"/>
    <w:rPr>
      <w:rFonts w:ascii="Tahoma" w:hAnsi="Tahoma" w:cs="Tahoma"/>
      <w:sz w:val="16"/>
      <w:szCs w:val="16"/>
    </w:rPr>
  </w:style>
  <w:style w:type="character" w:customStyle="1" w:styleId="Heading1Char">
    <w:name w:val="Heading 1 Char"/>
    <w:link w:val="Heading1"/>
    <w:uiPriority w:val="9"/>
    <w:rsid w:val="003B340A"/>
    <w:rPr>
      <w:rFonts w:ascii="Calibri" w:eastAsia="MS Gothic" w:hAnsi="Calibri" w:cs="Times New Roman"/>
      <w:b/>
      <w:bCs/>
      <w:color w:val="365F91"/>
      <w:sz w:val="28"/>
      <w:szCs w:val="28"/>
    </w:rPr>
  </w:style>
  <w:style w:type="character" w:styleId="Hyperlink">
    <w:name w:val="Hyperlink"/>
    <w:uiPriority w:val="99"/>
    <w:unhideWhenUsed/>
    <w:rsid w:val="000A78AE"/>
    <w:rPr>
      <w:color w:val="0000FF"/>
      <w:u w:val="single"/>
    </w:rPr>
  </w:style>
  <w:style w:type="character" w:customStyle="1" w:styleId="Heading4Char">
    <w:name w:val="Heading 4 Char"/>
    <w:link w:val="Heading4"/>
    <w:uiPriority w:val="9"/>
    <w:rsid w:val="008C039E"/>
    <w:rPr>
      <w:rFonts w:ascii="Calibri" w:eastAsia="Times New Roman" w:hAnsi="Calibri"/>
      <w:b/>
      <w:bCs/>
      <w:sz w:val="26"/>
      <w:szCs w:val="28"/>
      <w:lang w:eastAsia="ja-JP"/>
    </w:rPr>
  </w:style>
  <w:style w:type="paragraph" w:styleId="NormalWeb">
    <w:name w:val="Normal (Web)"/>
    <w:basedOn w:val="Normal"/>
    <w:uiPriority w:val="99"/>
    <w:semiHidden/>
    <w:unhideWhenUsed/>
    <w:rsid w:val="007E413C"/>
    <w:pPr>
      <w:spacing w:before="100" w:beforeAutospacing="1" w:after="100" w:afterAutospacing="1"/>
    </w:pPr>
    <w:rPr>
      <w:rFonts w:ascii="Times New Roman" w:eastAsia="Times New Roman" w:hAnsi="Times New Roman"/>
      <w:lang w:eastAsia="en-US"/>
    </w:rPr>
  </w:style>
  <w:style w:type="character" w:styleId="Strong">
    <w:name w:val="Strong"/>
    <w:uiPriority w:val="22"/>
    <w:qFormat/>
    <w:rsid w:val="007E413C"/>
    <w:rPr>
      <w:b/>
      <w:bCs/>
    </w:rPr>
  </w:style>
  <w:style w:type="character" w:customStyle="1" w:styleId="Heading2Char">
    <w:name w:val="Heading 2 Char"/>
    <w:link w:val="Heading2"/>
    <w:uiPriority w:val="9"/>
    <w:rsid w:val="007507D5"/>
    <w:rPr>
      <w:rFonts w:ascii="Calibri" w:eastAsia="Times New Roman" w:hAnsi="Calibri"/>
      <w:b/>
      <w:bCs/>
      <w:i/>
      <w:iCs/>
      <w:color w:val="4F81BD"/>
      <w:sz w:val="26"/>
      <w:szCs w:val="28"/>
      <w:lang w:eastAsia="ja-JP"/>
    </w:rPr>
  </w:style>
  <w:style w:type="character" w:customStyle="1" w:styleId="Heading3Char">
    <w:name w:val="Heading 3 Char"/>
    <w:link w:val="Heading3"/>
    <w:uiPriority w:val="9"/>
    <w:rsid w:val="00D13581"/>
    <w:rPr>
      <w:rFonts w:ascii="Cambria" w:eastAsia="Times New Roman" w:hAnsi="Cambria" w:cs="Times New Roman"/>
      <w:b/>
      <w:bCs/>
      <w:sz w:val="26"/>
      <w:szCs w:val="26"/>
      <w:lang w:eastAsia="ja-JP"/>
    </w:rPr>
  </w:style>
  <w:style w:type="character" w:customStyle="1" w:styleId="Heading5Char">
    <w:name w:val="Heading 5 Char"/>
    <w:link w:val="Heading5"/>
    <w:uiPriority w:val="9"/>
    <w:rsid w:val="00FC088F"/>
    <w:rPr>
      <w:rFonts w:ascii="Calibri" w:eastAsia="Times New Roman" w:hAnsi="Calibri" w:cs="Times New Roman"/>
      <w:b/>
      <w:bCs/>
      <w:i/>
      <w:iCs/>
      <w:sz w:val="26"/>
      <w:szCs w:val="26"/>
      <w:lang w:eastAsia="ja-JP"/>
    </w:rPr>
  </w:style>
  <w:style w:type="character" w:styleId="IntenseReference">
    <w:name w:val="Intense Reference"/>
    <w:uiPriority w:val="32"/>
    <w:qFormat/>
    <w:rsid w:val="000D78BD"/>
    <w:rPr>
      <w:b/>
      <w:bCs/>
      <w:smallCaps/>
      <w:color w:val="C0504D"/>
      <w:spacing w:val="5"/>
      <w:u w:val="single"/>
    </w:rPr>
  </w:style>
  <w:style w:type="table" w:styleId="TableGrid">
    <w:name w:val="Table Grid"/>
    <w:basedOn w:val="TableNormal"/>
    <w:uiPriority w:val="59"/>
    <w:rsid w:val="002A09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2A092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PlaceholderText">
    <w:name w:val="Placeholder Text"/>
    <w:basedOn w:val="DefaultParagraphFont"/>
    <w:uiPriority w:val="99"/>
    <w:semiHidden/>
    <w:rsid w:val="001D5B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9749">
      <w:bodyDiv w:val="1"/>
      <w:marLeft w:val="0"/>
      <w:marRight w:val="0"/>
      <w:marTop w:val="0"/>
      <w:marBottom w:val="0"/>
      <w:divBdr>
        <w:top w:val="none" w:sz="0" w:space="0" w:color="auto"/>
        <w:left w:val="none" w:sz="0" w:space="0" w:color="auto"/>
        <w:bottom w:val="none" w:sz="0" w:space="0" w:color="auto"/>
        <w:right w:val="none" w:sz="0" w:space="0" w:color="auto"/>
      </w:divBdr>
    </w:div>
    <w:div w:id="82460006">
      <w:bodyDiv w:val="1"/>
      <w:marLeft w:val="0"/>
      <w:marRight w:val="0"/>
      <w:marTop w:val="0"/>
      <w:marBottom w:val="0"/>
      <w:divBdr>
        <w:top w:val="none" w:sz="0" w:space="0" w:color="auto"/>
        <w:left w:val="none" w:sz="0" w:space="0" w:color="auto"/>
        <w:bottom w:val="none" w:sz="0" w:space="0" w:color="auto"/>
        <w:right w:val="none" w:sz="0" w:space="0" w:color="auto"/>
      </w:divBdr>
    </w:div>
    <w:div w:id="316963286">
      <w:bodyDiv w:val="1"/>
      <w:marLeft w:val="0"/>
      <w:marRight w:val="0"/>
      <w:marTop w:val="0"/>
      <w:marBottom w:val="0"/>
      <w:divBdr>
        <w:top w:val="none" w:sz="0" w:space="0" w:color="auto"/>
        <w:left w:val="none" w:sz="0" w:space="0" w:color="auto"/>
        <w:bottom w:val="none" w:sz="0" w:space="0" w:color="auto"/>
        <w:right w:val="none" w:sz="0" w:space="0" w:color="auto"/>
      </w:divBdr>
      <w:divsChild>
        <w:div w:id="1060321982">
          <w:marLeft w:val="446"/>
          <w:marRight w:val="0"/>
          <w:marTop w:val="0"/>
          <w:marBottom w:val="0"/>
          <w:divBdr>
            <w:top w:val="none" w:sz="0" w:space="0" w:color="auto"/>
            <w:left w:val="none" w:sz="0" w:space="0" w:color="auto"/>
            <w:bottom w:val="none" w:sz="0" w:space="0" w:color="auto"/>
            <w:right w:val="none" w:sz="0" w:space="0" w:color="auto"/>
          </w:divBdr>
        </w:div>
      </w:divsChild>
    </w:div>
    <w:div w:id="716273875">
      <w:bodyDiv w:val="1"/>
      <w:marLeft w:val="0"/>
      <w:marRight w:val="0"/>
      <w:marTop w:val="0"/>
      <w:marBottom w:val="0"/>
      <w:divBdr>
        <w:top w:val="none" w:sz="0" w:space="0" w:color="auto"/>
        <w:left w:val="none" w:sz="0" w:space="0" w:color="auto"/>
        <w:bottom w:val="none" w:sz="0" w:space="0" w:color="auto"/>
        <w:right w:val="none" w:sz="0" w:space="0" w:color="auto"/>
      </w:divBdr>
      <w:divsChild>
        <w:div w:id="2132481610">
          <w:marLeft w:val="446"/>
          <w:marRight w:val="0"/>
          <w:marTop w:val="0"/>
          <w:marBottom w:val="0"/>
          <w:divBdr>
            <w:top w:val="none" w:sz="0" w:space="0" w:color="auto"/>
            <w:left w:val="none" w:sz="0" w:space="0" w:color="auto"/>
            <w:bottom w:val="none" w:sz="0" w:space="0" w:color="auto"/>
            <w:right w:val="none" w:sz="0" w:space="0" w:color="auto"/>
          </w:divBdr>
        </w:div>
        <w:div w:id="1107653141">
          <w:marLeft w:val="446"/>
          <w:marRight w:val="0"/>
          <w:marTop w:val="0"/>
          <w:marBottom w:val="0"/>
          <w:divBdr>
            <w:top w:val="none" w:sz="0" w:space="0" w:color="auto"/>
            <w:left w:val="none" w:sz="0" w:space="0" w:color="auto"/>
            <w:bottom w:val="none" w:sz="0" w:space="0" w:color="auto"/>
            <w:right w:val="none" w:sz="0" w:space="0" w:color="auto"/>
          </w:divBdr>
        </w:div>
        <w:div w:id="1764913368">
          <w:marLeft w:val="446"/>
          <w:marRight w:val="0"/>
          <w:marTop w:val="0"/>
          <w:marBottom w:val="0"/>
          <w:divBdr>
            <w:top w:val="none" w:sz="0" w:space="0" w:color="auto"/>
            <w:left w:val="none" w:sz="0" w:space="0" w:color="auto"/>
            <w:bottom w:val="none" w:sz="0" w:space="0" w:color="auto"/>
            <w:right w:val="none" w:sz="0" w:space="0" w:color="auto"/>
          </w:divBdr>
        </w:div>
      </w:divsChild>
    </w:div>
    <w:div w:id="767116587">
      <w:bodyDiv w:val="1"/>
      <w:marLeft w:val="0"/>
      <w:marRight w:val="0"/>
      <w:marTop w:val="0"/>
      <w:marBottom w:val="0"/>
      <w:divBdr>
        <w:top w:val="none" w:sz="0" w:space="0" w:color="auto"/>
        <w:left w:val="none" w:sz="0" w:space="0" w:color="auto"/>
        <w:bottom w:val="none" w:sz="0" w:space="0" w:color="auto"/>
        <w:right w:val="none" w:sz="0" w:space="0" w:color="auto"/>
      </w:divBdr>
    </w:div>
    <w:div w:id="796992592">
      <w:bodyDiv w:val="1"/>
      <w:marLeft w:val="0"/>
      <w:marRight w:val="0"/>
      <w:marTop w:val="0"/>
      <w:marBottom w:val="0"/>
      <w:divBdr>
        <w:top w:val="none" w:sz="0" w:space="0" w:color="auto"/>
        <w:left w:val="none" w:sz="0" w:space="0" w:color="auto"/>
        <w:bottom w:val="none" w:sz="0" w:space="0" w:color="auto"/>
        <w:right w:val="none" w:sz="0" w:space="0" w:color="auto"/>
      </w:divBdr>
    </w:div>
    <w:div w:id="901912278">
      <w:bodyDiv w:val="1"/>
      <w:marLeft w:val="0"/>
      <w:marRight w:val="0"/>
      <w:marTop w:val="0"/>
      <w:marBottom w:val="0"/>
      <w:divBdr>
        <w:top w:val="none" w:sz="0" w:space="0" w:color="auto"/>
        <w:left w:val="none" w:sz="0" w:space="0" w:color="auto"/>
        <w:bottom w:val="none" w:sz="0" w:space="0" w:color="auto"/>
        <w:right w:val="none" w:sz="0" w:space="0" w:color="auto"/>
      </w:divBdr>
    </w:div>
    <w:div w:id="1095714169">
      <w:bodyDiv w:val="1"/>
      <w:marLeft w:val="0"/>
      <w:marRight w:val="0"/>
      <w:marTop w:val="0"/>
      <w:marBottom w:val="0"/>
      <w:divBdr>
        <w:top w:val="none" w:sz="0" w:space="0" w:color="auto"/>
        <w:left w:val="none" w:sz="0" w:space="0" w:color="auto"/>
        <w:bottom w:val="none" w:sz="0" w:space="0" w:color="auto"/>
        <w:right w:val="none" w:sz="0" w:space="0" w:color="auto"/>
      </w:divBdr>
    </w:div>
    <w:div w:id="2050228573">
      <w:bodyDiv w:val="1"/>
      <w:marLeft w:val="0"/>
      <w:marRight w:val="0"/>
      <w:marTop w:val="0"/>
      <w:marBottom w:val="0"/>
      <w:divBdr>
        <w:top w:val="none" w:sz="0" w:space="0" w:color="auto"/>
        <w:left w:val="none" w:sz="0" w:space="0" w:color="auto"/>
        <w:bottom w:val="none" w:sz="0" w:space="0" w:color="auto"/>
        <w:right w:val="none" w:sz="0" w:space="0" w:color="auto"/>
      </w:divBdr>
      <w:divsChild>
        <w:div w:id="211432124">
          <w:marLeft w:val="446"/>
          <w:marRight w:val="0"/>
          <w:marTop w:val="0"/>
          <w:marBottom w:val="0"/>
          <w:divBdr>
            <w:top w:val="none" w:sz="0" w:space="0" w:color="auto"/>
            <w:left w:val="none" w:sz="0" w:space="0" w:color="auto"/>
            <w:bottom w:val="none" w:sz="0" w:space="0" w:color="auto"/>
            <w:right w:val="none" w:sz="0" w:space="0" w:color="auto"/>
          </w:divBdr>
        </w:div>
      </w:divsChild>
    </w:div>
    <w:div w:id="2147119369">
      <w:bodyDiv w:val="1"/>
      <w:marLeft w:val="0"/>
      <w:marRight w:val="0"/>
      <w:marTop w:val="0"/>
      <w:marBottom w:val="0"/>
      <w:divBdr>
        <w:top w:val="none" w:sz="0" w:space="0" w:color="auto"/>
        <w:left w:val="none" w:sz="0" w:space="0" w:color="auto"/>
        <w:bottom w:val="none" w:sz="0" w:space="0" w:color="auto"/>
        <w:right w:val="none" w:sz="0" w:space="0" w:color="auto"/>
      </w:divBdr>
      <w:divsChild>
        <w:div w:id="2072532898">
          <w:marLeft w:val="0"/>
          <w:marRight w:val="0"/>
          <w:marTop w:val="0"/>
          <w:marBottom w:val="0"/>
          <w:divBdr>
            <w:top w:val="none" w:sz="0" w:space="0" w:color="auto"/>
            <w:left w:val="none" w:sz="0" w:space="0" w:color="auto"/>
            <w:bottom w:val="none" w:sz="0" w:space="0" w:color="auto"/>
            <w:right w:val="none" w:sz="0" w:space="0" w:color="auto"/>
          </w:divBdr>
          <w:divsChild>
            <w:div w:id="2101945813">
              <w:marLeft w:val="0"/>
              <w:marRight w:val="0"/>
              <w:marTop w:val="0"/>
              <w:marBottom w:val="0"/>
              <w:divBdr>
                <w:top w:val="none" w:sz="0" w:space="0" w:color="auto"/>
                <w:left w:val="none" w:sz="0" w:space="0" w:color="auto"/>
                <w:bottom w:val="none" w:sz="0" w:space="0" w:color="auto"/>
                <w:right w:val="none" w:sz="0" w:space="0" w:color="auto"/>
              </w:divBdr>
              <w:divsChild>
                <w:div w:id="993682866">
                  <w:marLeft w:val="0"/>
                  <w:marRight w:val="0"/>
                  <w:marTop w:val="0"/>
                  <w:marBottom w:val="0"/>
                  <w:divBdr>
                    <w:top w:val="none" w:sz="0" w:space="0" w:color="auto"/>
                    <w:left w:val="none" w:sz="0" w:space="0" w:color="auto"/>
                    <w:bottom w:val="none" w:sz="0" w:space="0" w:color="auto"/>
                    <w:right w:val="none" w:sz="0" w:space="0" w:color="auto"/>
                  </w:divBdr>
                  <w:divsChild>
                    <w:div w:id="1605532445">
                      <w:marLeft w:val="0"/>
                      <w:marRight w:val="0"/>
                      <w:marTop w:val="0"/>
                      <w:marBottom w:val="0"/>
                      <w:divBdr>
                        <w:top w:val="none" w:sz="0" w:space="0" w:color="auto"/>
                        <w:left w:val="none" w:sz="0" w:space="0" w:color="auto"/>
                        <w:bottom w:val="none" w:sz="0" w:space="0" w:color="auto"/>
                        <w:right w:val="none" w:sz="0" w:space="0" w:color="auto"/>
                      </w:divBdr>
                      <w:divsChild>
                        <w:div w:id="913391091">
                          <w:marLeft w:val="0"/>
                          <w:marRight w:val="0"/>
                          <w:marTop w:val="0"/>
                          <w:marBottom w:val="0"/>
                          <w:divBdr>
                            <w:top w:val="none" w:sz="0" w:space="0" w:color="auto"/>
                            <w:left w:val="none" w:sz="0" w:space="0" w:color="auto"/>
                            <w:bottom w:val="none" w:sz="0" w:space="0" w:color="auto"/>
                            <w:right w:val="none" w:sz="0" w:space="0" w:color="auto"/>
                          </w:divBdr>
                        </w:div>
                        <w:div w:id="1037896321">
                          <w:marLeft w:val="0"/>
                          <w:marRight w:val="0"/>
                          <w:marTop w:val="0"/>
                          <w:marBottom w:val="0"/>
                          <w:divBdr>
                            <w:top w:val="none" w:sz="0" w:space="0" w:color="auto"/>
                            <w:left w:val="none" w:sz="0" w:space="0" w:color="auto"/>
                            <w:bottom w:val="none" w:sz="0" w:space="0" w:color="auto"/>
                            <w:right w:val="none" w:sz="0" w:space="0" w:color="auto"/>
                          </w:divBdr>
                        </w:div>
                        <w:div w:id="1979652362">
                          <w:marLeft w:val="0"/>
                          <w:marRight w:val="0"/>
                          <w:marTop w:val="0"/>
                          <w:marBottom w:val="0"/>
                          <w:divBdr>
                            <w:top w:val="none" w:sz="0" w:space="0" w:color="auto"/>
                            <w:left w:val="none" w:sz="0" w:space="0" w:color="auto"/>
                            <w:bottom w:val="none" w:sz="0" w:space="0" w:color="auto"/>
                            <w:right w:val="none" w:sz="0" w:space="0" w:color="auto"/>
                          </w:divBdr>
                        </w:div>
                        <w:div w:id="565847366">
                          <w:marLeft w:val="0"/>
                          <w:marRight w:val="0"/>
                          <w:marTop w:val="0"/>
                          <w:marBottom w:val="0"/>
                          <w:divBdr>
                            <w:top w:val="none" w:sz="0" w:space="0" w:color="auto"/>
                            <w:left w:val="none" w:sz="0" w:space="0" w:color="auto"/>
                            <w:bottom w:val="none" w:sz="0" w:space="0" w:color="auto"/>
                            <w:right w:val="none" w:sz="0" w:space="0" w:color="auto"/>
                          </w:divBdr>
                        </w:div>
                        <w:div w:id="240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idesign.wvu.edu/SuccessfulProjec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dean\Documents\iDesign%20Interactive%20Module%20Creation%20Tool\iDesign%20Interactive%20Module%20Too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D8E0E-C134-4A48-8E4D-39BB646F4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\Users\cadean\Documents\iDesign Interactive Module Creation Tool\iDesign Interactive Module Tool.dotm</Template>
  <TotalTime>39</TotalTime>
  <Pages>9</Pages>
  <Words>744</Words>
  <Characters>4245</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WVU</Company>
  <LinksUpToDate>false</LinksUpToDate>
  <CharactersWithSpaces>4980</CharactersWithSpaces>
  <SharedDoc>false</SharedDoc>
  <HLinks>
    <vt:vector size="168" baseType="variant">
      <vt:variant>
        <vt:i4>2293872</vt:i4>
      </vt:variant>
      <vt:variant>
        <vt:i4>81</vt:i4>
      </vt:variant>
      <vt:variant>
        <vt:i4>0</vt:i4>
      </vt:variant>
      <vt:variant>
        <vt:i4>5</vt:i4>
      </vt:variant>
      <vt:variant>
        <vt:lpwstr>http://www.ion.uillinois.edu/resources/tutorials/pedagogy/instructorProfile.asp</vt:lpwstr>
      </vt:variant>
      <vt:variant>
        <vt:lpwstr/>
      </vt:variant>
      <vt:variant>
        <vt:i4>65625</vt:i4>
      </vt:variant>
      <vt:variant>
        <vt:i4>78</vt:i4>
      </vt:variant>
      <vt:variant>
        <vt:i4>0</vt:i4>
      </vt:variant>
      <vt:variant>
        <vt:i4>5</vt:i4>
      </vt:variant>
      <vt:variant>
        <vt:lpwstr>http://www.umuc.edu/distance/odell/ctla/expectations/index.shtml</vt:lpwstr>
      </vt:variant>
      <vt:variant>
        <vt:lpwstr/>
      </vt:variant>
      <vt:variant>
        <vt:i4>8323122</vt:i4>
      </vt:variant>
      <vt:variant>
        <vt:i4>75</vt:i4>
      </vt:variant>
      <vt:variant>
        <vt:i4>0</vt:i4>
      </vt:variant>
      <vt:variant>
        <vt:i4>5</vt:i4>
      </vt:variant>
      <vt:variant>
        <vt:lpwstr>http://www.ion.uillinois.edu/resources/tutorials/communication/chat.asp</vt:lpwstr>
      </vt:variant>
      <vt:variant>
        <vt:lpwstr/>
      </vt:variant>
      <vt:variant>
        <vt:i4>7929904</vt:i4>
      </vt:variant>
      <vt:variant>
        <vt:i4>72</vt:i4>
      </vt:variant>
      <vt:variant>
        <vt:i4>0</vt:i4>
      </vt:variant>
      <vt:variant>
        <vt:i4>5</vt:i4>
      </vt:variant>
      <vt:variant>
        <vt:lpwstr>http://www.sloanconsortium.org/5pillars</vt:lpwstr>
      </vt:variant>
      <vt:variant>
        <vt:lpwstr/>
      </vt:variant>
      <vt:variant>
        <vt:i4>1122354</vt:i4>
      </vt:variant>
      <vt:variant>
        <vt:i4>69</vt:i4>
      </vt:variant>
      <vt:variant>
        <vt:i4>0</vt:i4>
      </vt:variant>
      <vt:variant>
        <vt:i4>5</vt:i4>
      </vt:variant>
      <vt:variant>
        <vt:lpwstr>http://www.sloan‐c.org/node/1472</vt:lpwstr>
      </vt:variant>
      <vt:variant>
        <vt:lpwstr/>
      </vt:variant>
      <vt:variant>
        <vt:i4>6422578</vt:i4>
      </vt:variant>
      <vt:variant>
        <vt:i4>66</vt:i4>
      </vt:variant>
      <vt:variant>
        <vt:i4>0</vt:i4>
      </vt:variant>
      <vt:variant>
        <vt:i4>5</vt:i4>
      </vt:variant>
      <vt:variant>
        <vt:lpwstr>http://www.section508.gov/</vt:lpwstr>
      </vt:variant>
      <vt:variant>
        <vt:lpwstr/>
      </vt:variant>
      <vt:variant>
        <vt:i4>538705973</vt:i4>
      </vt:variant>
      <vt:variant>
        <vt:i4>63</vt:i4>
      </vt:variant>
      <vt:variant>
        <vt:i4>0</vt:i4>
      </vt:variant>
      <vt:variant>
        <vt:i4>5</vt:i4>
      </vt:variant>
      <vt:variant>
        <vt:lpwstr>http://www.access‐board.gov/sec508/brochure.htm</vt:lpwstr>
      </vt:variant>
      <vt:variant>
        <vt:lpwstr/>
      </vt:variant>
      <vt:variant>
        <vt:i4>542638207</vt:i4>
      </vt:variant>
      <vt:variant>
        <vt:i4>60</vt:i4>
      </vt:variant>
      <vt:variant>
        <vt:i4>0</vt:i4>
      </vt:variant>
      <vt:variant>
        <vt:i4>5</vt:i4>
      </vt:variant>
      <vt:variant>
        <vt:lpwstr>http://www.thefreelibrary.com/The+relationship+between+study+skills+and+learning+outcomes:+A...‐a055439338</vt:lpwstr>
      </vt:variant>
      <vt:variant>
        <vt:lpwstr/>
      </vt:variant>
      <vt:variant>
        <vt:i4>1114154</vt:i4>
      </vt:variant>
      <vt:variant>
        <vt:i4>57</vt:i4>
      </vt:variant>
      <vt:variant>
        <vt:i4>0</vt:i4>
      </vt:variant>
      <vt:variant>
        <vt:i4>5</vt:i4>
      </vt:variant>
      <vt:variant>
        <vt:lpwstr>http://www.ion.uillinois.edu/resources/pointersclickers/2000_08.html</vt:lpwstr>
      </vt:variant>
      <vt:variant>
        <vt:lpwstr/>
      </vt:variant>
      <vt:variant>
        <vt:i4>4390989</vt:i4>
      </vt:variant>
      <vt:variant>
        <vt:i4>54</vt:i4>
      </vt:variant>
      <vt:variant>
        <vt:i4>0</vt:i4>
      </vt:variant>
      <vt:variant>
        <vt:i4>5</vt:i4>
      </vt:variant>
      <vt:variant>
        <vt:lpwstr>http://www.ion.uillinois.edu/resources/OTAI/index.asp</vt:lpwstr>
      </vt:variant>
      <vt:variant>
        <vt:lpwstr/>
      </vt:variant>
      <vt:variant>
        <vt:i4>1441817</vt:i4>
      </vt:variant>
      <vt:variant>
        <vt:i4>51</vt:i4>
      </vt:variant>
      <vt:variant>
        <vt:i4>0</vt:i4>
      </vt:variant>
      <vt:variant>
        <vt:i4>5</vt:i4>
      </vt:variant>
      <vt:variant>
        <vt:lpwstr>http://www.rodp.org/faculty/pedagogy.htm</vt:lpwstr>
      </vt:variant>
      <vt:variant>
        <vt:lpwstr/>
      </vt:variant>
      <vt:variant>
        <vt:i4>1835073</vt:i4>
      </vt:variant>
      <vt:variant>
        <vt:i4>48</vt:i4>
      </vt:variant>
      <vt:variant>
        <vt:i4>0</vt:i4>
      </vt:variant>
      <vt:variant>
        <vt:i4>5</vt:i4>
      </vt:variant>
      <vt:variant>
        <vt:lpwstr>http://www.uow.edu.au/student/elearning/netiquette/index.html</vt:lpwstr>
      </vt:variant>
      <vt:variant>
        <vt:lpwstr/>
      </vt:variant>
      <vt:variant>
        <vt:i4>541065276</vt:i4>
      </vt:variant>
      <vt:variant>
        <vt:i4>45</vt:i4>
      </vt:variant>
      <vt:variant>
        <vt:i4>0</vt:i4>
      </vt:variant>
      <vt:variant>
        <vt:i4>5</vt:i4>
      </vt:variant>
      <vt:variant>
        <vt:lpwstr>http://www.ihep.org/Publications/publications‐detail.cfm?id=69</vt:lpwstr>
      </vt:variant>
      <vt:variant>
        <vt:lpwstr/>
      </vt:variant>
      <vt:variant>
        <vt:i4>3342449</vt:i4>
      </vt:variant>
      <vt:variant>
        <vt:i4>42</vt:i4>
      </vt:variant>
      <vt:variant>
        <vt:i4>0</vt:i4>
      </vt:variant>
      <vt:variant>
        <vt:i4>5</vt:i4>
      </vt:variant>
      <vt:variant>
        <vt:lpwstr>http://www.educause.edu/eq/archives</vt:lpwstr>
      </vt:variant>
      <vt:variant>
        <vt:lpwstr/>
      </vt:variant>
      <vt:variant>
        <vt:i4>2687028</vt:i4>
      </vt:variant>
      <vt:variant>
        <vt:i4>39</vt:i4>
      </vt:variant>
      <vt:variant>
        <vt:i4>0</vt:i4>
      </vt:variant>
      <vt:variant>
        <vt:i4>5</vt:i4>
      </vt:variant>
      <vt:variant>
        <vt:lpwstr>http://www.ion.uillinois.edu/institutes/fsi/2005/presentations/</vt:lpwstr>
      </vt:variant>
      <vt:variant>
        <vt:lpwstr/>
      </vt:variant>
      <vt:variant>
        <vt:i4>925782</vt:i4>
      </vt:variant>
      <vt:variant>
        <vt:i4>36</vt:i4>
      </vt:variant>
      <vt:variant>
        <vt:i4>0</vt:i4>
      </vt:variant>
      <vt:variant>
        <vt:i4>5</vt:i4>
      </vt:variant>
      <vt:variant>
        <vt:lpwstr>http://www.sloan‐c.org/publications/jaln/v8n2/v8n2_keeton.asp</vt:lpwstr>
      </vt:variant>
      <vt:variant>
        <vt:lpwstr/>
      </vt:variant>
      <vt:variant>
        <vt:i4>4194331</vt:i4>
      </vt:variant>
      <vt:variant>
        <vt:i4>33</vt:i4>
      </vt:variant>
      <vt:variant>
        <vt:i4>0</vt:i4>
      </vt:variant>
      <vt:variant>
        <vt:i4>5</vt:i4>
      </vt:variant>
      <vt:variant>
        <vt:lpwstr>http://innovateonline.info/index.php?view=article&amp;id=576&amp;action=login</vt:lpwstr>
      </vt:variant>
      <vt:variant>
        <vt:lpwstr/>
      </vt:variant>
      <vt:variant>
        <vt:i4>5701645</vt:i4>
      </vt:variant>
      <vt:variant>
        <vt:i4>30</vt:i4>
      </vt:variant>
      <vt:variant>
        <vt:i4>0</vt:i4>
      </vt:variant>
      <vt:variant>
        <vt:i4>5</vt:i4>
      </vt:variant>
      <vt:variant>
        <vt:lpwstr>http://www.ion.uillinois.edu/resources/tutorials/pedagogy/alternative.asp</vt:lpwstr>
      </vt:variant>
      <vt:variant>
        <vt:lpwstr/>
      </vt:variant>
      <vt:variant>
        <vt:i4>4587599</vt:i4>
      </vt:variant>
      <vt:variant>
        <vt:i4>27</vt:i4>
      </vt:variant>
      <vt:variant>
        <vt:i4>0</vt:i4>
      </vt:variant>
      <vt:variant>
        <vt:i4>5</vt:i4>
      </vt:variant>
      <vt:variant>
        <vt:lpwstr>http://www.csuchico.edu/tlp/resources/rubric/</vt:lpwstr>
      </vt:variant>
      <vt:variant>
        <vt:lpwstr/>
      </vt:variant>
      <vt:variant>
        <vt:i4>6094931</vt:i4>
      </vt:variant>
      <vt:variant>
        <vt:i4>24</vt:i4>
      </vt:variant>
      <vt:variant>
        <vt:i4>0</vt:i4>
      </vt:variant>
      <vt:variant>
        <vt:i4>5</vt:i4>
      </vt:variant>
      <vt:variant>
        <vt:lpwstr>http://www.educause.edu/ecar/</vt:lpwstr>
      </vt:variant>
      <vt:variant>
        <vt:lpwstr/>
      </vt:variant>
      <vt:variant>
        <vt:i4>8257541</vt:i4>
      </vt:variant>
      <vt:variant>
        <vt:i4>21</vt:i4>
      </vt:variant>
      <vt:variant>
        <vt:i4>0</vt:i4>
      </vt:variant>
      <vt:variant>
        <vt:i4>5</vt:i4>
      </vt:variant>
      <vt:variant>
        <vt:lpwstr>http://www.ion.uillinois.edu/institutes/presentations/030124/ION/Compentencies_files/frame.html</vt:lpwstr>
      </vt:variant>
      <vt:variant>
        <vt:lpwstr/>
      </vt:variant>
      <vt:variant>
        <vt:i4>5</vt:i4>
      </vt:variant>
      <vt:variant>
        <vt:i4>18</vt:i4>
      </vt:variant>
      <vt:variant>
        <vt:i4>0</vt:i4>
      </vt:variant>
      <vt:variant>
        <vt:i4>5</vt:i4>
      </vt:variant>
      <vt:variant>
        <vt:lpwstr>http://www.innovateonline.info/index.php?view=article&amp;id=290</vt:lpwstr>
      </vt:variant>
      <vt:variant>
        <vt:lpwstr/>
      </vt:variant>
      <vt:variant>
        <vt:i4>983119</vt:i4>
      </vt:variant>
      <vt:variant>
        <vt:i4>15</vt:i4>
      </vt:variant>
      <vt:variant>
        <vt:i4>0</vt:i4>
      </vt:variant>
      <vt:variant>
        <vt:i4>5</vt:i4>
      </vt:variant>
      <vt:variant>
        <vt:lpwstr>http://cihe.neasc.org/standards_policies/commission_policies/</vt:lpwstr>
      </vt:variant>
      <vt:variant>
        <vt:lpwstr/>
      </vt:variant>
      <vt:variant>
        <vt:i4>2293802</vt:i4>
      </vt:variant>
      <vt:variant>
        <vt:i4>12</vt:i4>
      </vt:variant>
      <vt:variant>
        <vt:i4>0</vt:i4>
      </vt:variant>
      <vt:variant>
        <vt:i4>5</vt:i4>
      </vt:variant>
      <vt:variant>
        <vt:lpwstr>http://cihe.neasc.org/downloads/POLICIES/Pp90_Best_Practices_for_Elect._Off._Degree_Cert._Prog.pdf</vt:lpwstr>
      </vt:variant>
      <vt:variant>
        <vt:lpwstr/>
      </vt:variant>
      <vt:variant>
        <vt:i4>1638410</vt:i4>
      </vt:variant>
      <vt:variant>
        <vt:i4>9</vt:i4>
      </vt:variant>
      <vt:variant>
        <vt:i4>0</vt:i4>
      </vt:variant>
      <vt:variant>
        <vt:i4>5</vt:i4>
      </vt:variant>
      <vt:variant>
        <vt:lpwstr>http://www.designingforlearning.info/services/writing/ecoach/tenbest.html</vt:lpwstr>
      </vt:variant>
      <vt:variant>
        <vt:lpwstr/>
      </vt:variant>
      <vt:variant>
        <vt:i4>5963902</vt:i4>
      </vt:variant>
      <vt:variant>
        <vt:i4>6</vt:i4>
      </vt:variant>
      <vt:variant>
        <vt:i4>0</vt:i4>
      </vt:variant>
      <vt:variant>
        <vt:i4>5</vt:i4>
      </vt:variant>
      <vt:variant>
        <vt:lpwstr>http://www.emoderators.com/moderators/teach_online.html</vt:lpwstr>
      </vt:variant>
      <vt:variant>
        <vt:lpwstr/>
      </vt:variant>
      <vt:variant>
        <vt:i4>5701645</vt:i4>
      </vt:variant>
      <vt:variant>
        <vt:i4>3</vt:i4>
      </vt:variant>
      <vt:variant>
        <vt:i4>0</vt:i4>
      </vt:variant>
      <vt:variant>
        <vt:i4>5</vt:i4>
      </vt:variant>
      <vt:variant>
        <vt:lpwstr>http://www.ion.uillinois.edu/resources/tutorials/pedagogy/alternative.asp</vt:lpwstr>
      </vt:variant>
      <vt:variant>
        <vt:lpwstr/>
      </vt:variant>
      <vt:variant>
        <vt:i4>541786189</vt:i4>
      </vt:variant>
      <vt:variant>
        <vt:i4>0</vt:i4>
      </vt:variant>
      <vt:variant>
        <vt:i4>0</vt:i4>
      </vt:variant>
      <vt:variant>
        <vt:i4>5</vt:i4>
      </vt:variant>
      <vt:variant>
        <vt:lpwstr>http://www.adec.edu/admin/papers/distance‐teaching_principles.html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cadean</dc:creator>
  <cp:lastModifiedBy>Lydia Mong</cp:lastModifiedBy>
  <cp:revision>34</cp:revision>
  <cp:lastPrinted>2013-06-14T18:23:00Z</cp:lastPrinted>
  <dcterms:created xsi:type="dcterms:W3CDTF">2013-06-14T17:32:00Z</dcterms:created>
  <dcterms:modified xsi:type="dcterms:W3CDTF">2014-05-01T20:10:00Z</dcterms:modified>
</cp:coreProperties>
</file>